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316395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A538CE">
        <w:rPr>
          <w:rFonts w:ascii="Arial" w:hAnsi="Arial" w:cs="Arial"/>
          <w:sz w:val="24"/>
          <w:szCs w:val="24"/>
        </w:rPr>
        <w:t>18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556A19">
        <w:rPr>
          <w:rFonts w:ascii="Arial" w:hAnsi="Arial" w:cs="Arial"/>
          <w:sz w:val="24"/>
          <w:szCs w:val="24"/>
        </w:rPr>
        <w:t>505</w:t>
      </w:r>
      <w:bookmarkStart w:id="0" w:name="_GoBack"/>
      <w:bookmarkEnd w:id="0"/>
      <w:r w:rsidR="00A538CE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FF1B0D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B0D">
              <w:rPr>
                <w:rFonts w:ascii="Arial" w:hAnsi="Arial" w:cs="Arial"/>
                <w:bCs/>
                <w:sz w:val="24"/>
                <w:szCs w:val="24"/>
              </w:rPr>
              <w:t>Dostawa serwera obliczeniowego z wysokowydajną kartą GPU dla Katedry Sztucznej Inteligencji Politechniki Częstochowskiej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FF1B0D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RZ-DZP.261.18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A538C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FF1B0D" w:rsidRDefault="002437CB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</w:t>
            </w: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rosimy o wyjaśnienie treści SWZ dot. Opisu przedmiotu zamówienia: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wymaga: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"• 4 x Zasilacz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◦ Moc: min. 2400 W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◦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Tryb hot-</w:t>
            </w:r>
            <w:proofErr w:type="spellStart"/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swap</w:t>
            </w:r>
            <w:proofErr w:type="spellEnd"/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: tak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◦ Napięcie: 230 V "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moc min. 2400W dotyczy sumarycznej mocy wszystkich zasilaczy i czy uwzględnia redundancję? </w:t>
            </w:r>
          </w:p>
          <w:p w:rsid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W przypadku, gdy zamawiający jednak wymaga czterech zasilaczy, każdy o mocy min. 2400W prosimy o wyjaśnienie jakiego rodzaju redundancji oczekuje Zamawiający oraz jakie parametry przyszłej rozbudowy platformy są wymagane, które tak duże zapotrzebowanie określają.</w:t>
            </w:r>
          </w:p>
          <w:p w:rsidR="002437CB" w:rsidRPr="00A538CE" w:rsidRDefault="002437CB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A538CE" w:rsidRDefault="002437CB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1</w:t>
            </w:r>
          </w:p>
          <w:p w:rsidR="00A538CE" w:rsidRPr="00A538CE" w:rsidRDefault="00A538CE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8CE">
              <w:rPr>
                <w:rFonts w:ascii="Arial" w:hAnsi="Arial" w:cs="Arial"/>
                <w:iCs/>
                <w:color w:val="000000"/>
                <w:sz w:val="24"/>
                <w:szCs w:val="24"/>
              </w:rPr>
              <w:t>Zamawiający oczekuje czterech zasilaczy, każdy o mocy min. 2400 W, redundancja to N+N, a tak duża moc wynika z potencjalnej przyszłej rozbudowy platformy. Niestety w związku z dynamicznym rozwojem modeli AI, nie możliwe określenie planów rozbudowy na tym etapie.</w:t>
            </w:r>
          </w:p>
          <w:p w:rsidR="00FF1B0D" w:rsidRPr="00FF1B0D" w:rsidRDefault="00FF1B0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A53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30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A53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30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53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09.2025 r. o godz. 11:1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Wykonawca pozostaje związany ofertą do dnia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A53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28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FF1B0D" w:rsidRDefault="00FF1B0D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451AE1" w:rsidRDefault="00316395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Dyrektor ds. zakupów i inwestycji</w:t>
            </w:r>
            <w:r w:rsidR="00451AE1" w:rsidRPr="00451AE1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</w:p>
          <w:p w:rsidR="003F6A32" w:rsidRPr="00316395" w:rsidRDefault="00316395" w:rsidP="00316395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dr inż. Łukasz Kuczyński</w:t>
            </w:r>
          </w:p>
        </w:tc>
      </w:tr>
    </w:tbl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892" w:rsidRDefault="00710892">
      <w:r>
        <w:separator/>
      </w:r>
    </w:p>
  </w:endnote>
  <w:endnote w:type="continuationSeparator" w:id="0">
    <w:p w:rsidR="00710892" w:rsidRDefault="0071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437C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892" w:rsidRDefault="00710892">
      <w:r>
        <w:separator/>
      </w:r>
    </w:p>
  </w:footnote>
  <w:footnote w:type="continuationSeparator" w:id="0">
    <w:p w:rsidR="00710892" w:rsidRDefault="0071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437CB"/>
    <w:rsid w:val="0029606A"/>
    <w:rsid w:val="00316395"/>
    <w:rsid w:val="003224AF"/>
    <w:rsid w:val="00335C60"/>
    <w:rsid w:val="003F6A32"/>
    <w:rsid w:val="00451AE1"/>
    <w:rsid w:val="004848F3"/>
    <w:rsid w:val="004A75F2"/>
    <w:rsid w:val="004F1AD7"/>
    <w:rsid w:val="005144A9"/>
    <w:rsid w:val="00520165"/>
    <w:rsid w:val="00556A19"/>
    <w:rsid w:val="00577AA7"/>
    <w:rsid w:val="005B1B08"/>
    <w:rsid w:val="00632C3C"/>
    <w:rsid w:val="00662BDB"/>
    <w:rsid w:val="00664A20"/>
    <w:rsid w:val="006A5DF1"/>
    <w:rsid w:val="006B7198"/>
    <w:rsid w:val="006D4AB3"/>
    <w:rsid w:val="006D6A72"/>
    <w:rsid w:val="006E71DE"/>
    <w:rsid w:val="006F3B81"/>
    <w:rsid w:val="00710892"/>
    <w:rsid w:val="00745A06"/>
    <w:rsid w:val="007B0B85"/>
    <w:rsid w:val="007D7198"/>
    <w:rsid w:val="008126BE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538CE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1B0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6B38581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object">
    <w:name w:val="object"/>
    <w:basedOn w:val="Domylnaczcionkaakapitu"/>
    <w:rsid w:val="00FF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295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2025-09-18T09:35:00Z</cp:lastPrinted>
  <dcterms:created xsi:type="dcterms:W3CDTF">2025-09-19T08:03:00Z</dcterms:created>
  <dcterms:modified xsi:type="dcterms:W3CDTF">2025-09-19T08:03:00Z</dcterms:modified>
</cp:coreProperties>
</file>