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B023B" w:rsidRPr="007B023B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B023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B023B">
        <w:rPr>
          <w:rFonts w:ascii="Arial" w:hAnsi="Arial" w:cs="Arial"/>
        </w:rPr>
        <w:t>Politechnika Częstochowska</w:t>
      </w:r>
    </w:p>
    <w:p w:rsidR="006676AE" w:rsidRPr="0012157F" w:rsidRDefault="007B023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B023B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7B023B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B023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B023B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7B023B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B023B" w:rsidRPr="0012157F" w:rsidTr="00C634E2">
        <w:tc>
          <w:tcPr>
            <w:tcW w:w="9104" w:type="dxa"/>
            <w:shd w:val="clear" w:color="auto" w:fill="D9D9D9"/>
          </w:tcPr>
          <w:p w:rsidR="007B023B" w:rsidRPr="0012157F" w:rsidRDefault="007B023B" w:rsidP="00C634E2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B023B" w:rsidRPr="0012157F" w:rsidRDefault="007B023B" w:rsidP="00C634E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B023B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7B023B" w:rsidRPr="00612283" w:rsidRDefault="007B023B" w:rsidP="00C634E2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7B023B" w:rsidRPr="00612283" w:rsidRDefault="007B023B" w:rsidP="00C634E2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7B023B" w:rsidRPr="0012157F" w:rsidRDefault="007B023B" w:rsidP="00C634E2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7B023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B023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Dostosowanie (przebudowa/rozbudowa) posiadanego stanowiska preparacji i analizy opartego na mikroskopie Phenom ProX dla Wydziału Elektrycznego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B023B" w:rsidRPr="00A2540E" w:rsidTr="00C634E2">
        <w:tc>
          <w:tcPr>
            <w:tcW w:w="2269" w:type="dxa"/>
            <w:shd w:val="clear" w:color="auto" w:fill="auto"/>
          </w:tcPr>
          <w:p w:rsidR="007B023B" w:rsidRPr="00A2540E" w:rsidRDefault="007B023B" w:rsidP="00C634E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B023B" w:rsidRPr="00A2540E" w:rsidRDefault="007B023B" w:rsidP="00C634E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B023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RZ-DZP.261.35.2025.JP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B023B" w:rsidRPr="007B023B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104" w:rsidRDefault="00353104" w:rsidP="0038231F">
      <w:pPr>
        <w:spacing w:after="0" w:line="240" w:lineRule="auto"/>
      </w:pPr>
      <w:r>
        <w:separator/>
      </w:r>
    </w:p>
  </w:endnote>
  <w:endnote w:type="continuationSeparator" w:id="0">
    <w:p w:rsidR="00353104" w:rsidRDefault="003531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23B" w:rsidRDefault="007B02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C481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C481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23B" w:rsidRDefault="007B02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104" w:rsidRDefault="00353104" w:rsidP="0038231F">
      <w:pPr>
        <w:spacing w:after="0" w:line="240" w:lineRule="auto"/>
      </w:pPr>
      <w:r>
        <w:separator/>
      </w:r>
    </w:p>
  </w:footnote>
  <w:footnote w:type="continuationSeparator" w:id="0">
    <w:p w:rsidR="00353104" w:rsidRDefault="0035310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23B" w:rsidRDefault="007B02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23B" w:rsidRDefault="007B02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23B" w:rsidRDefault="007B02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310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53104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023B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C481C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5038EF7-2890-4B48-AE1A-A393C481D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216E71-D16C-4DE1-BC8D-509E59C08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498</Words>
  <Characters>2991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2025-09-17T08:48:00Z</dcterms:created>
  <dcterms:modified xsi:type="dcterms:W3CDTF">2025-09-17T08:48:00Z</dcterms:modified>
</cp:coreProperties>
</file>