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5A8" w:rsidRDefault="00F105A8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905F65" w:rsidP="00081D13">
      <w:pPr>
        <w:spacing w:after="600"/>
        <w:jc w:val="right"/>
        <w:rPr>
          <w:rFonts w:ascii="Arial" w:hAnsi="Arial" w:cs="Arial"/>
        </w:rPr>
      </w:pPr>
      <w:r w:rsidRPr="00905F6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05F65">
        <w:rPr>
          <w:rFonts w:ascii="Arial" w:hAnsi="Arial" w:cs="Arial"/>
        </w:rPr>
        <w:t>2025-09-1</w:t>
      </w:r>
      <w:r w:rsidR="006F11B8">
        <w:rPr>
          <w:rFonts w:ascii="Arial" w:hAnsi="Arial" w:cs="Arial"/>
        </w:rPr>
        <w:t>6</w:t>
      </w:r>
      <w:bookmarkStart w:id="1" w:name="_GoBack"/>
      <w:bookmarkEnd w:id="1"/>
    </w:p>
    <w:p w:rsidR="00081D13" w:rsidRPr="00353FDC" w:rsidRDefault="00905F6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05F65">
        <w:rPr>
          <w:rFonts w:ascii="Arial" w:hAnsi="Arial" w:cs="Arial"/>
          <w:b/>
          <w:bCs/>
        </w:rPr>
        <w:t>Politechnika Częstochowska</w:t>
      </w:r>
    </w:p>
    <w:p w:rsidR="00081D13" w:rsidRPr="00353FDC" w:rsidRDefault="00905F65" w:rsidP="00081D13">
      <w:pPr>
        <w:spacing w:line="360" w:lineRule="auto"/>
        <w:ind w:right="3969"/>
        <w:rPr>
          <w:rFonts w:ascii="Arial" w:hAnsi="Arial" w:cs="Arial"/>
        </w:rPr>
      </w:pPr>
      <w:r w:rsidRPr="00905F6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05F65">
        <w:rPr>
          <w:rFonts w:ascii="Arial" w:hAnsi="Arial" w:cs="Arial"/>
        </w:rPr>
        <w:t>69</w:t>
      </w:r>
    </w:p>
    <w:p w:rsidR="00081D13" w:rsidRPr="00353FDC" w:rsidRDefault="00905F65" w:rsidP="00081D13">
      <w:pPr>
        <w:ind w:right="3969"/>
        <w:rPr>
          <w:rFonts w:ascii="Arial" w:hAnsi="Arial" w:cs="Arial"/>
        </w:rPr>
      </w:pPr>
      <w:r w:rsidRPr="00905F6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05F65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05F6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5F65">
              <w:rPr>
                <w:rFonts w:ascii="Arial" w:hAnsi="Arial" w:cs="Arial"/>
                <w:bCs/>
              </w:rPr>
              <w:t xml:space="preserve">Dostawa urządzenia do badania tłoczności blach metodą </w:t>
            </w:r>
            <w:proofErr w:type="spellStart"/>
            <w:r w:rsidRPr="00905F65">
              <w:rPr>
                <w:rFonts w:ascii="Arial" w:hAnsi="Arial" w:cs="Arial"/>
                <w:bCs/>
              </w:rPr>
              <w:t>Erichsena</w:t>
            </w:r>
            <w:proofErr w:type="spellEnd"/>
            <w:r w:rsidRPr="00905F65">
              <w:rPr>
                <w:rFonts w:ascii="Arial" w:hAnsi="Arial" w:cs="Arial"/>
                <w:bCs/>
              </w:rPr>
              <w:t xml:space="preserve"> z napędem elektrohydraulicznym dla Katedry Inżynierii Materiałowej Politechniki Częstochowskiej</w:t>
            </w:r>
          </w:p>
        </w:tc>
      </w:tr>
      <w:tr w:rsidR="00905F65" w:rsidRPr="00353FDC" w:rsidTr="00284520">
        <w:tc>
          <w:tcPr>
            <w:tcW w:w="2269" w:type="dxa"/>
            <w:shd w:val="clear" w:color="auto" w:fill="auto"/>
          </w:tcPr>
          <w:p w:rsidR="00905F65" w:rsidRPr="00353FDC" w:rsidRDefault="00905F65" w:rsidP="002845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05F65" w:rsidRPr="00353FDC" w:rsidRDefault="00905F65" w:rsidP="002845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5F65">
              <w:rPr>
                <w:rFonts w:ascii="Arial" w:hAnsi="Arial" w:cs="Arial"/>
                <w:bCs/>
              </w:rPr>
              <w:t>RZ-DZP.261.26.2025.AR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905F65" w:rsidRPr="00905F6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05F65" w:rsidRPr="00905F65">
        <w:rPr>
          <w:rFonts w:ascii="Arial" w:hAnsi="Arial" w:cs="Arial"/>
        </w:rPr>
        <w:t>(</w:t>
      </w:r>
      <w:proofErr w:type="spellStart"/>
      <w:r w:rsidR="00905F65" w:rsidRPr="00905F65">
        <w:rPr>
          <w:rFonts w:ascii="Arial" w:hAnsi="Arial" w:cs="Arial"/>
        </w:rPr>
        <w:t>t.j</w:t>
      </w:r>
      <w:proofErr w:type="spellEnd"/>
      <w:r w:rsidR="00905F65" w:rsidRPr="00905F65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F105A8" w:rsidRDefault="00F105A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105A8" w:rsidRDefault="00F105A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105A8" w:rsidRDefault="00F105A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105A8" w:rsidRDefault="00F105A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105A8" w:rsidRPr="00E1738E" w:rsidRDefault="00F105A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05F65" w:rsidRPr="00E1738E" w:rsidTr="00284520">
        <w:trPr>
          <w:cantSplit/>
        </w:trPr>
        <w:tc>
          <w:tcPr>
            <w:tcW w:w="10080" w:type="dxa"/>
          </w:tcPr>
          <w:p w:rsidR="00905F65" w:rsidRDefault="00905F65" w:rsidP="0028452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905F65">
              <w:rPr>
                <w:rFonts w:ascii="Arial" w:hAnsi="Arial" w:cs="Arial"/>
                <w:b/>
              </w:rPr>
              <w:t>Technolutions</w:t>
            </w:r>
            <w:proofErr w:type="spellEnd"/>
            <w:r w:rsidRPr="00905F65">
              <w:rPr>
                <w:rFonts w:ascii="Arial" w:hAnsi="Arial" w:cs="Arial"/>
                <w:b/>
              </w:rPr>
              <w:t xml:space="preserve"> Sp. z o.o.</w:t>
            </w:r>
          </w:p>
          <w:p w:rsidR="00905F65" w:rsidRPr="00AC1F4A" w:rsidRDefault="00905F65" w:rsidP="0028452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05F65">
              <w:rPr>
                <w:rFonts w:ascii="Arial" w:hAnsi="Arial" w:cs="Arial"/>
                <w:bCs/>
              </w:rPr>
              <w:t>Wiejska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5F65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905F65" w:rsidRPr="00E1738E" w:rsidRDefault="00905F65" w:rsidP="0028452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05F65">
              <w:rPr>
                <w:rFonts w:ascii="Arial" w:hAnsi="Arial" w:cs="Arial"/>
                <w:bCs/>
              </w:rPr>
              <w:t>99-400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5F65">
              <w:rPr>
                <w:rFonts w:ascii="Arial" w:hAnsi="Arial" w:cs="Arial"/>
                <w:bCs/>
              </w:rPr>
              <w:t>Łowicz</w:t>
            </w:r>
          </w:p>
          <w:p w:rsidR="00905F65" w:rsidRPr="00BC506C" w:rsidRDefault="00905F65" w:rsidP="0028452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905F65">
              <w:rPr>
                <w:rFonts w:ascii="Arial" w:hAnsi="Arial" w:cs="Arial"/>
                <w:b/>
              </w:rPr>
              <w:t>169 198.80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05F65" w:rsidRPr="00E1738E" w:rsidRDefault="00905F65" w:rsidP="0028452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05F65" w:rsidRPr="00E1738E" w:rsidRDefault="00905F65" w:rsidP="0028452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05F65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992"/>
        <w:gridCol w:w="1560"/>
        <w:gridCol w:w="1701"/>
      </w:tblGrid>
      <w:tr w:rsidR="00F105A8" w:rsidRPr="008567C7" w:rsidTr="00F105A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105A8" w:rsidRPr="00553EDC" w:rsidRDefault="00F105A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F105A8" w:rsidRPr="00553EDC" w:rsidRDefault="00F105A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F105A8" w:rsidRPr="00553EDC" w:rsidRDefault="00F105A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5F6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F105A8" w:rsidRPr="00553EDC" w:rsidRDefault="00F105A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5F65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105A8" w:rsidRPr="00553EDC" w:rsidRDefault="00F105A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105A8" w:rsidRPr="008567C7" w:rsidTr="00F105A8">
        <w:tc>
          <w:tcPr>
            <w:tcW w:w="851" w:type="dxa"/>
            <w:vAlign w:val="center"/>
          </w:tcPr>
          <w:p w:rsidR="00F105A8" w:rsidRPr="00553EDC" w:rsidRDefault="00F105A8" w:rsidP="0028452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F6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:rsidR="00F105A8" w:rsidRPr="00553EDC" w:rsidRDefault="00F105A8" w:rsidP="0028452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05F65">
              <w:rPr>
                <w:rFonts w:ascii="Arial" w:hAnsi="Arial" w:cs="Arial"/>
                <w:b/>
                <w:sz w:val="22"/>
                <w:szCs w:val="22"/>
              </w:rPr>
              <w:t>Technolutions</w:t>
            </w:r>
            <w:proofErr w:type="spellEnd"/>
            <w:r w:rsidRPr="00905F65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F105A8" w:rsidRPr="00553EDC" w:rsidRDefault="00F105A8" w:rsidP="0028452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05F65">
              <w:rPr>
                <w:rFonts w:ascii="Arial" w:hAnsi="Arial" w:cs="Arial"/>
                <w:bCs/>
                <w:sz w:val="22"/>
                <w:szCs w:val="22"/>
              </w:rPr>
              <w:t>Wiejska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05F65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105A8" w:rsidRPr="00553EDC" w:rsidRDefault="00F105A8" w:rsidP="0028452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05F65">
              <w:rPr>
                <w:rFonts w:ascii="Arial" w:hAnsi="Arial" w:cs="Arial"/>
                <w:bCs/>
                <w:sz w:val="22"/>
                <w:szCs w:val="22"/>
              </w:rPr>
              <w:t>99-400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05F65">
              <w:rPr>
                <w:rFonts w:ascii="Arial" w:hAnsi="Arial" w:cs="Arial"/>
                <w:bCs/>
                <w:sz w:val="22"/>
                <w:szCs w:val="22"/>
              </w:rPr>
              <w:t>Łowicz</w:t>
            </w:r>
          </w:p>
        </w:tc>
        <w:tc>
          <w:tcPr>
            <w:tcW w:w="992" w:type="dxa"/>
            <w:vAlign w:val="center"/>
          </w:tcPr>
          <w:p w:rsidR="00F105A8" w:rsidRPr="00553EDC" w:rsidRDefault="00F105A8" w:rsidP="0028452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F65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560" w:type="dxa"/>
            <w:vAlign w:val="center"/>
          </w:tcPr>
          <w:p w:rsidR="00F105A8" w:rsidRPr="00553EDC" w:rsidRDefault="00F105A8" w:rsidP="0028452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F6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F105A8" w:rsidRPr="00553EDC" w:rsidRDefault="00F105A8" w:rsidP="0028452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582" w:rsidRDefault="001B0582">
      <w:r>
        <w:separator/>
      </w:r>
    </w:p>
  </w:endnote>
  <w:endnote w:type="continuationSeparator" w:id="0">
    <w:p w:rsidR="001B0582" w:rsidRDefault="001B0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F65" w:rsidRDefault="00905F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A8" w:rsidRPr="00F105A8" w:rsidRDefault="00081D13" w:rsidP="00F105A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</w:t>
    </w:r>
    <w:r w:rsidR="006F11B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F11B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F11B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105A8" w:rsidRPr="00F105A8" w:rsidTr="00284520">
      <w:tc>
        <w:tcPr>
          <w:tcW w:w="0" w:type="auto"/>
          <w:shd w:val="clear" w:color="auto" w:fill="auto"/>
          <w:vAlign w:val="center"/>
        </w:tcPr>
        <w:p w:rsidR="00F105A8" w:rsidRPr="00F105A8" w:rsidRDefault="00F105A8" w:rsidP="00F105A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105A8" w:rsidRPr="00F105A8" w:rsidRDefault="00F105A8" w:rsidP="00F105A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105A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105A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105A8" w:rsidRPr="00F105A8" w:rsidRDefault="00F105A8" w:rsidP="00F105A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105A8" w:rsidRPr="00F105A8" w:rsidRDefault="00F105A8" w:rsidP="00F105A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105A8" w:rsidRPr="00F105A8" w:rsidRDefault="00F105A8" w:rsidP="00F105A8">
    <w:pPr>
      <w:spacing w:line="276" w:lineRule="auto"/>
      <w:rPr>
        <w:rFonts w:ascii="Roboto" w:hAnsi="Roboto"/>
        <w:b/>
        <w:bCs/>
        <w:sz w:val="22"/>
        <w:szCs w:val="22"/>
      </w:rPr>
    </w:pPr>
    <w:r w:rsidRPr="00F105A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105A8" w:rsidRPr="00F105A8" w:rsidRDefault="006F11B8" w:rsidP="00F105A8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F105A8" w:rsidRPr="00F105A8">
      <w:rPr>
        <w:rFonts w:ascii="Roboto" w:hAnsi="Roboto"/>
        <w:sz w:val="22"/>
        <w:szCs w:val="22"/>
      </w:rPr>
      <w:t>ul. Gen. J.H. Dąbrowskiego 69, 42-201 Częstochowa</w:t>
    </w:r>
  </w:p>
  <w:p w:rsidR="00F105A8" w:rsidRPr="00F105A8" w:rsidRDefault="00F105A8" w:rsidP="00F105A8">
    <w:pPr>
      <w:spacing w:line="276" w:lineRule="auto"/>
      <w:rPr>
        <w:rFonts w:ascii="Roboto" w:hAnsi="Roboto"/>
        <w:noProof/>
        <w:sz w:val="22"/>
        <w:szCs w:val="22"/>
      </w:rPr>
    </w:pPr>
    <w:r w:rsidRPr="00F105A8">
      <w:rPr>
        <w:rFonts w:ascii="Roboto" w:hAnsi="Roboto"/>
        <w:sz w:val="22"/>
        <w:szCs w:val="22"/>
      </w:rPr>
      <w:t>tel. +48 34 325 02 56, e-mail: dyrektor.inwestycji@pcz.pl</w:t>
    </w:r>
  </w:p>
  <w:p w:rsidR="00F105A8" w:rsidRPr="00F105A8" w:rsidRDefault="00F105A8" w:rsidP="00F105A8">
    <w:pPr>
      <w:rPr>
        <w:rFonts w:ascii="Roboto" w:hAnsi="Roboto"/>
        <w:b/>
        <w:sz w:val="22"/>
        <w:szCs w:val="22"/>
      </w:rPr>
    </w:pPr>
    <w:r w:rsidRPr="00F105A8">
      <w:rPr>
        <w:rFonts w:ascii="Roboto" w:hAnsi="Roboto"/>
        <w:b/>
        <w:sz w:val="22"/>
        <w:szCs w:val="22"/>
      </w:rPr>
      <w:t>www.pcz.pl</w:t>
    </w:r>
  </w:p>
  <w:p w:rsidR="00F105A8" w:rsidRPr="00F105A8" w:rsidRDefault="006F11B8" w:rsidP="00F105A8">
    <w:pPr>
      <w:rPr>
        <w:rFonts w:ascii="Roboto" w:hAnsi="Roboto"/>
        <w:b/>
        <w:color w:val="F07E26"/>
      </w:rPr>
    </w:pPr>
    <w:r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F11B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F11B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F65" w:rsidRDefault="00905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582" w:rsidRDefault="001B0582">
      <w:r>
        <w:separator/>
      </w:r>
    </w:p>
  </w:footnote>
  <w:footnote w:type="continuationSeparator" w:id="0">
    <w:p w:rsidR="001B0582" w:rsidRDefault="001B0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F65" w:rsidRDefault="00905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A8" w:rsidRPr="00F105A8" w:rsidRDefault="006F11B8" w:rsidP="00F105A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905F65" w:rsidRDefault="00905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F65" w:rsidRDefault="00905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582"/>
    <w:rsid w:val="00005838"/>
    <w:rsid w:val="00022322"/>
    <w:rsid w:val="00042497"/>
    <w:rsid w:val="00081D13"/>
    <w:rsid w:val="000C1E6F"/>
    <w:rsid w:val="000E4E56"/>
    <w:rsid w:val="001A1468"/>
    <w:rsid w:val="001B0582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11B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5F65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05A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920D9D"/>
  <w15:chartTrackingRefBased/>
  <w15:docId w15:val="{1AF8A394-DF94-4D59-B0DB-3EC6FCAA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105A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2025-09-11T11:25:00Z</dcterms:created>
  <dcterms:modified xsi:type="dcterms:W3CDTF">2025-09-11T11:25:00Z</dcterms:modified>
</cp:coreProperties>
</file>