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A6E1E">
        <w:rPr>
          <w:rFonts w:ascii="Arial" w:hAnsi="Arial" w:cs="Arial"/>
          <w:bCs/>
          <w:szCs w:val="24"/>
        </w:rPr>
        <w:t>6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E7F9E" w:rsidRPr="009E7F9E">
        <w:rPr>
          <w:rFonts w:ascii="Arial" w:hAnsi="Arial" w:cs="Arial"/>
          <w:b/>
          <w:sz w:val="24"/>
          <w:szCs w:val="24"/>
        </w:rPr>
        <w:t>CRZP/179/2025/AZP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7F9E" w:rsidRPr="009E7F9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7F9E" w:rsidRPr="009E7F9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E7F9E" w:rsidRPr="009E7F9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7F9E" w:rsidRPr="009E7F9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E7F9E" w:rsidRPr="009E7F9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E7F9E" w:rsidTr="008A003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7F9E" w:rsidRDefault="009E7F9E" w:rsidP="008A003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E7F9E" w:rsidRDefault="009E7F9E" w:rsidP="008A00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E7F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7F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7F9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9E7F9E" w:rsidRDefault="009E7F9E" w:rsidP="008A00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7F9E" w:rsidRDefault="009E7F9E" w:rsidP="008A00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E7F9E" w:rsidRDefault="009E7F9E" w:rsidP="008A00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E7F9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E7F9E">
        <w:rPr>
          <w:rFonts w:ascii="Arial" w:hAnsi="Arial" w:cs="Arial"/>
          <w:b/>
          <w:sz w:val="24"/>
          <w:szCs w:val="24"/>
        </w:rPr>
        <w:t>Remont dokowy statku Dar Młodzieży do przeglądu klasowego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E7F9E" w:rsidRPr="009E7F9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E7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7F9E" w:rsidTr="009E7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F9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E7F9E" w:rsidRP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4 000 000 PLN.</w:t>
            </w:r>
          </w:p>
        </w:tc>
      </w:tr>
      <w:tr w:rsidR="009E7F9E" w:rsidTr="009E7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F9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3 usług polegających na przeprowadzeniu remontów statków o wartości nie mniejszej niż 4 000 000 PLN brutto każda.</w:t>
            </w:r>
          </w:p>
        </w:tc>
      </w:tr>
      <w:tr w:rsidR="009E7F9E" w:rsidTr="009E7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F9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  <w:bookmarkStart w:id="1" w:name="_GoBack"/>
            <w:bookmarkEnd w:id="1"/>
          </w:p>
        </w:tc>
      </w:tr>
      <w:tr w:rsidR="009E7F9E" w:rsidTr="009E7F9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F9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E7F9E" w:rsidRDefault="009E7F9E" w:rsidP="008A00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F9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CE8" w:rsidRDefault="00B63CE8" w:rsidP="00E4548F">
      <w:pPr>
        <w:spacing w:after="0" w:line="240" w:lineRule="auto"/>
      </w:pPr>
      <w:r>
        <w:separator/>
      </w:r>
    </w:p>
  </w:endnote>
  <w:endnote w:type="continuationSeparator" w:id="0">
    <w:p w:rsidR="00B63CE8" w:rsidRDefault="00B63CE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CE8" w:rsidRDefault="00B63CE8" w:rsidP="00E4548F">
      <w:pPr>
        <w:spacing w:after="0" w:line="240" w:lineRule="auto"/>
      </w:pPr>
      <w:r>
        <w:separator/>
      </w:r>
    </w:p>
  </w:footnote>
  <w:footnote w:type="continuationSeparator" w:id="0">
    <w:p w:rsidR="00B63CE8" w:rsidRDefault="00B63CE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F9E" w:rsidRDefault="009E7F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E8"/>
    <w:rsid w:val="002621C4"/>
    <w:rsid w:val="007B107C"/>
    <w:rsid w:val="007C7D43"/>
    <w:rsid w:val="00843802"/>
    <w:rsid w:val="008750B3"/>
    <w:rsid w:val="009E7F9E"/>
    <w:rsid w:val="00B63CE8"/>
    <w:rsid w:val="00C31816"/>
    <w:rsid w:val="00CA2A23"/>
    <w:rsid w:val="00E4548F"/>
    <w:rsid w:val="00EA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0F1AB720-637F-4667-A82D-AC7E57E6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7F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7F9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E7F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7F9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1022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2025-09-15T12:32:00Z</cp:lastPrinted>
  <dcterms:created xsi:type="dcterms:W3CDTF">2025-09-15T12:32:00Z</dcterms:created>
  <dcterms:modified xsi:type="dcterms:W3CDTF">2025-09-15T12:32:00Z</dcterms:modified>
</cp:coreProperties>
</file>