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DC7016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3D04EB">
        <w:rPr>
          <w:rFonts w:ascii="Calibri" w:eastAsia="Times New Roman" w:hAnsi="Calibri" w:cs="Calibri"/>
          <w:b/>
          <w:sz w:val="20"/>
          <w:szCs w:val="20"/>
          <w:lang w:eastAsia="pl-PL"/>
        </w:rPr>
        <w:t>1</w:t>
      </w:r>
      <w:r w:rsidR="00DC7016">
        <w:rPr>
          <w:rFonts w:ascii="Calibri" w:eastAsia="Times New Roman" w:hAnsi="Calibri" w:cs="Calibri"/>
          <w:b/>
          <w:sz w:val="20"/>
          <w:szCs w:val="20"/>
          <w:lang w:eastAsia="pl-PL"/>
        </w:rPr>
        <w:t>79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DC7016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DC7016">
        <w:rPr>
          <w:rFonts w:ascii="Calibri" w:eastAsia="Times New Roman" w:hAnsi="Calibri" w:cs="Times New Roman"/>
          <w:b/>
          <w:sz w:val="24"/>
          <w:szCs w:val="20"/>
          <w:lang w:eastAsia="pl-PL"/>
        </w:rPr>
        <w:t>Remont dokowy statku Dar Młodzieży do przeglądu klasowego</w:t>
      </w:r>
      <w:bookmarkStart w:id="0" w:name="_GoBack"/>
      <w:bookmarkEnd w:id="0"/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DC7016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558" w:rsidRDefault="00630558" w:rsidP="00B34A16">
      <w:pPr>
        <w:spacing w:after="0" w:line="240" w:lineRule="auto"/>
      </w:pPr>
      <w:r>
        <w:separator/>
      </w:r>
    </w:p>
  </w:endnote>
  <w:end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558" w:rsidRDefault="00630558" w:rsidP="00B34A16">
      <w:pPr>
        <w:spacing w:after="0" w:line="240" w:lineRule="auto"/>
      </w:pPr>
      <w:r>
        <w:separator/>
      </w:r>
    </w:p>
  </w:footnote>
  <w:foot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DC7016" w:rsidRDefault="00DC7016" w:rsidP="00DC70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 w:rsidRPr="00DC7016">
      <w:rPr>
        <w:rFonts w:ascii="Tahoma" w:eastAsia="Times New Roman" w:hAnsi="Tahoma" w:cs="Tahoma"/>
        <w:i/>
        <w:sz w:val="20"/>
        <w:szCs w:val="20"/>
        <w:lang w:eastAsia="pl-PL"/>
      </w:rPr>
      <w:t>Remont dokowy statku Dar Młodzieży do przeglądu klasowego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3300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58"/>
    <w:rsid w:val="000C331A"/>
    <w:rsid w:val="000D451C"/>
    <w:rsid w:val="00302ADF"/>
    <w:rsid w:val="003D04EB"/>
    <w:rsid w:val="004F1C9E"/>
    <w:rsid w:val="00630558"/>
    <w:rsid w:val="00715F99"/>
    <w:rsid w:val="007872B3"/>
    <w:rsid w:val="00A05DA6"/>
    <w:rsid w:val="00A676FF"/>
    <w:rsid w:val="00B34A16"/>
    <w:rsid w:val="00D24368"/>
    <w:rsid w:val="00DC7016"/>
    <w:rsid w:val="00E7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AB97DB"/>
  <w15:chartTrackingRefBased/>
  <w15:docId w15:val="{85AC48FE-D48D-487F-945E-A4C73C8B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2025-09-15T12:31:00Z</cp:lastPrinted>
  <dcterms:created xsi:type="dcterms:W3CDTF">2025-09-15T12:31:00Z</dcterms:created>
  <dcterms:modified xsi:type="dcterms:W3CDTF">2025-09-15T12:31:00Z</dcterms:modified>
</cp:coreProperties>
</file>