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E62FEA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E62FEA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E62FEA">
        <w:rPr>
          <w:rFonts w:ascii="Arial" w:hAnsi="Arial" w:cs="Arial"/>
        </w:rPr>
        <w:t>2025-09-16</w:t>
      </w:r>
    </w:p>
    <w:p w:rsidR="00B36EDA" w:rsidRPr="00353FDC" w:rsidRDefault="00E62FEA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E62FEA">
        <w:rPr>
          <w:rFonts w:ascii="Arial" w:hAnsi="Arial" w:cs="Arial"/>
          <w:b/>
          <w:bCs/>
        </w:rPr>
        <w:t>Politechnika Częstochowska</w:t>
      </w:r>
    </w:p>
    <w:p w:rsidR="00B36EDA" w:rsidRPr="00353FDC" w:rsidRDefault="00E62FEA" w:rsidP="00B36EDA">
      <w:pPr>
        <w:spacing w:line="360" w:lineRule="auto"/>
        <w:ind w:right="3969"/>
        <w:rPr>
          <w:rFonts w:ascii="Arial" w:hAnsi="Arial" w:cs="Arial"/>
        </w:rPr>
      </w:pPr>
      <w:r w:rsidRPr="00E62FEA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E62FEA">
        <w:rPr>
          <w:rFonts w:ascii="Arial" w:hAnsi="Arial" w:cs="Arial"/>
        </w:rPr>
        <w:t>69</w:t>
      </w:r>
    </w:p>
    <w:p w:rsidR="00B36EDA" w:rsidRPr="00353FDC" w:rsidRDefault="00E62FEA" w:rsidP="00B36EDA">
      <w:pPr>
        <w:ind w:right="3969"/>
        <w:rPr>
          <w:rFonts w:ascii="Arial" w:hAnsi="Arial" w:cs="Arial"/>
        </w:rPr>
      </w:pPr>
      <w:r w:rsidRPr="00E62FEA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E62FEA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E62FE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62FEA">
              <w:rPr>
                <w:rFonts w:ascii="Arial" w:hAnsi="Arial" w:cs="Arial"/>
                <w:bCs/>
              </w:rPr>
              <w:t>Dostawa sprzętu komputerowego dla jednostek organizacyjnych Politechniki Częstochowskiej (2 zadania)</w:t>
            </w:r>
          </w:p>
        </w:tc>
      </w:tr>
      <w:tr w:rsidR="00E62FEA" w:rsidRPr="00353FDC" w:rsidTr="00CE29C5">
        <w:tc>
          <w:tcPr>
            <w:tcW w:w="2269" w:type="dxa"/>
            <w:shd w:val="clear" w:color="auto" w:fill="auto"/>
          </w:tcPr>
          <w:p w:rsidR="00E62FEA" w:rsidRPr="00353FDC" w:rsidRDefault="00E62FEA" w:rsidP="00CE29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E62FEA" w:rsidRPr="00353FDC" w:rsidRDefault="00E62FEA" w:rsidP="00CE29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62FEA">
              <w:rPr>
                <w:rFonts w:ascii="Arial" w:hAnsi="Arial" w:cs="Arial"/>
                <w:bCs/>
              </w:rPr>
              <w:t>RK-NZ.261.23.2025.MM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E62FEA" w:rsidRPr="00E62FEA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E62FEA" w:rsidRPr="00E62FEA">
        <w:rPr>
          <w:rFonts w:ascii="Arial" w:hAnsi="Arial" w:cs="Arial"/>
        </w:rPr>
        <w:t>(</w:t>
      </w:r>
      <w:proofErr w:type="spellStart"/>
      <w:r w:rsidR="00E62FEA" w:rsidRPr="00E62FEA">
        <w:rPr>
          <w:rFonts w:ascii="Arial" w:hAnsi="Arial" w:cs="Arial"/>
        </w:rPr>
        <w:t>t.j</w:t>
      </w:r>
      <w:proofErr w:type="spellEnd"/>
      <w:r w:rsidR="00E62FEA" w:rsidRPr="00E62FEA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62FEA" w:rsidTr="00E62FE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FEA" w:rsidRPr="00F245C5" w:rsidRDefault="00E62FEA" w:rsidP="00AD25BD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62FEA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62FEA">
              <w:rPr>
                <w:rFonts w:ascii="Arial" w:hAnsi="Arial" w:cs="Arial"/>
              </w:rPr>
              <w:t>Dostawa laptopa służącego do wizualizacji i symulacji procesów produkcyjnych z wykorzystaniem technologii VR dla Wydziału Inżynierii Produkcji i Technologii Materiałów</w:t>
            </w:r>
          </w:p>
          <w:p w:rsidR="00E62FEA" w:rsidRPr="00F245C5" w:rsidRDefault="00AD25BD" w:rsidP="00AD25B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AJP Technology S</w:t>
            </w:r>
            <w:r w:rsidR="00E62FEA" w:rsidRPr="00E62FEA">
              <w:rPr>
                <w:rFonts w:ascii="Arial" w:hAnsi="Arial" w:cs="Arial"/>
                <w:b/>
              </w:rPr>
              <w:t>p. z o.o.</w:t>
            </w:r>
          </w:p>
          <w:p w:rsidR="00E62FEA" w:rsidRPr="00F245C5" w:rsidRDefault="00E62FEA" w:rsidP="00AD25B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62FEA">
              <w:rPr>
                <w:rFonts w:ascii="Arial" w:hAnsi="Arial" w:cs="Arial"/>
                <w:bCs/>
              </w:rPr>
              <w:t>Leopolda Staffa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62FEA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62FEA">
              <w:rPr>
                <w:rFonts w:ascii="Arial" w:hAnsi="Arial" w:cs="Arial"/>
                <w:bCs/>
              </w:rPr>
              <w:t>/11</w:t>
            </w:r>
          </w:p>
          <w:p w:rsidR="00E62FEA" w:rsidRPr="00F245C5" w:rsidRDefault="00E62FEA" w:rsidP="00AD25BD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E62FEA">
              <w:rPr>
                <w:rFonts w:ascii="Arial" w:hAnsi="Arial" w:cs="Arial"/>
                <w:bCs/>
              </w:rPr>
              <w:t>30-069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62FEA">
              <w:rPr>
                <w:rFonts w:ascii="Arial" w:hAnsi="Arial" w:cs="Arial"/>
                <w:bCs/>
              </w:rPr>
              <w:t>Kraków</w:t>
            </w:r>
          </w:p>
          <w:p w:rsidR="00E62FEA" w:rsidRPr="00F245C5" w:rsidRDefault="00E62FEA" w:rsidP="00AD25B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62FEA">
              <w:rPr>
                <w:rFonts w:ascii="Arial" w:hAnsi="Arial" w:cs="Arial"/>
                <w:b/>
              </w:rPr>
              <w:t>10 975.29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62FEA" w:rsidRPr="00F245C5" w:rsidRDefault="00E62FEA" w:rsidP="00AD25B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E62FEA" w:rsidRPr="00F245C5" w:rsidRDefault="00E62FEA" w:rsidP="00AD25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62FEA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E62FEA" w:rsidTr="00E62FE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FEA" w:rsidRPr="00F245C5" w:rsidRDefault="00E62FEA" w:rsidP="00AD25BD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E62FEA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62FEA">
              <w:rPr>
                <w:rFonts w:ascii="Arial" w:hAnsi="Arial" w:cs="Arial"/>
              </w:rPr>
              <w:t>Dostawa 34 zestawów komputerowych do zastosowań CAD 3D dla Wydziału Inżynierii Mechanicznej</w:t>
            </w:r>
          </w:p>
          <w:p w:rsidR="00E62FEA" w:rsidRPr="00F245C5" w:rsidRDefault="00E62FEA" w:rsidP="00AD25B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E62FEA">
              <w:rPr>
                <w:rFonts w:ascii="Arial" w:hAnsi="Arial" w:cs="Arial"/>
                <w:b/>
              </w:rPr>
              <w:t>PRZP Systemy Informacyjne Sp. z o.o.</w:t>
            </w:r>
          </w:p>
          <w:p w:rsidR="00E62FEA" w:rsidRPr="00F245C5" w:rsidRDefault="00E62FEA" w:rsidP="00AD25B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62FEA">
              <w:rPr>
                <w:rFonts w:ascii="Arial" w:hAnsi="Arial" w:cs="Arial"/>
                <w:bCs/>
              </w:rPr>
              <w:t>Kilińskiego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62FEA">
              <w:rPr>
                <w:rFonts w:ascii="Arial" w:hAnsi="Arial" w:cs="Arial"/>
                <w:bCs/>
              </w:rPr>
              <w:t>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E62FEA" w:rsidRPr="00F245C5" w:rsidRDefault="00E62FEA" w:rsidP="00AD25BD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E62FEA">
              <w:rPr>
                <w:rFonts w:ascii="Arial" w:hAnsi="Arial" w:cs="Arial"/>
                <w:bCs/>
              </w:rPr>
              <w:t>28-230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62FEA">
              <w:rPr>
                <w:rFonts w:ascii="Arial" w:hAnsi="Arial" w:cs="Arial"/>
                <w:bCs/>
              </w:rPr>
              <w:t>Połaniec</w:t>
            </w:r>
          </w:p>
          <w:p w:rsidR="00E62FEA" w:rsidRPr="00F245C5" w:rsidRDefault="00E62FEA" w:rsidP="00AD25B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62FEA">
              <w:rPr>
                <w:rFonts w:ascii="Arial" w:hAnsi="Arial" w:cs="Arial"/>
                <w:b/>
              </w:rPr>
              <w:t>146 244.54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62FEA" w:rsidRPr="00F245C5" w:rsidRDefault="00E62FEA" w:rsidP="00AD25B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E62FEA" w:rsidRPr="00F245C5" w:rsidRDefault="00E62FEA" w:rsidP="00AD25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62FEA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AD25BD" w:rsidRDefault="00AD25BD" w:rsidP="00AD25BD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AD25BD" w:rsidRDefault="00AD25BD" w:rsidP="00AD25BD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AD25BD" w:rsidRDefault="00B36EDA" w:rsidP="00AD25BD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AD25B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AD25BD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3402"/>
        <w:gridCol w:w="2126"/>
        <w:gridCol w:w="1134"/>
      </w:tblGrid>
      <w:tr w:rsidR="00B36EDA" w:rsidRPr="00AD25BD" w:rsidTr="00AD25B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D25BD" w:rsidRDefault="00B36EDA" w:rsidP="00AD25B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AD25BD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D25BD" w:rsidRDefault="00B36EDA" w:rsidP="00AD25B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AD25BD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D25BD" w:rsidRDefault="00B36EDA" w:rsidP="00AD25B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AD25BD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D25BD" w:rsidRDefault="00B36EDA" w:rsidP="00AD25B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AD25BD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E62FEA" w:rsidRPr="00AD25BD" w:rsidTr="00AD25B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FEA" w:rsidRPr="00AD25BD" w:rsidRDefault="00E62FEA" w:rsidP="00AD25B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1</w:t>
            </w:r>
            <w:r w:rsidRPr="00AD25BD">
              <w:rPr>
                <w:rFonts w:ascii="Arial" w:hAnsi="Arial" w:cs="Arial"/>
              </w:rPr>
              <w:t xml:space="preserve"> - </w:t>
            </w:r>
            <w:r w:rsidRPr="00AD25BD">
              <w:rPr>
                <w:rFonts w:ascii="Arial" w:hAnsi="Arial" w:cs="Arial"/>
              </w:rPr>
              <w:t>Dostawa laptopa służącego do wizualizacji i symulacji procesów produkcyjnych z wykorzystaniem technologii VR dla Wydziału Inżynierii Produkcji i Technologii Materiałów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FEA" w:rsidRPr="00AD25BD" w:rsidRDefault="00AD25BD" w:rsidP="00AD25B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AJP Technology S</w:t>
            </w:r>
            <w:r w:rsidR="00E62FEA" w:rsidRPr="00AD25BD">
              <w:rPr>
                <w:rFonts w:ascii="Arial" w:hAnsi="Arial" w:cs="Arial"/>
                <w:b/>
                <w:bCs/>
              </w:rPr>
              <w:t>p. z o.o.</w:t>
            </w:r>
          </w:p>
          <w:p w:rsidR="00E62FEA" w:rsidRPr="00AD25BD" w:rsidRDefault="00E62FEA" w:rsidP="00AD25BD">
            <w:pPr>
              <w:spacing w:line="360" w:lineRule="auto"/>
              <w:rPr>
                <w:rFonts w:ascii="Arial" w:hAnsi="Arial" w:cs="Arial"/>
              </w:rPr>
            </w:pPr>
            <w:r w:rsidRPr="00AD25BD">
              <w:rPr>
                <w:rFonts w:ascii="Arial" w:hAnsi="Arial" w:cs="Arial"/>
              </w:rPr>
              <w:t>Leopolda Staffa</w:t>
            </w:r>
            <w:r w:rsidRPr="00AD25BD">
              <w:rPr>
                <w:rFonts w:ascii="Arial" w:hAnsi="Arial" w:cs="Arial"/>
              </w:rPr>
              <w:t xml:space="preserve"> </w:t>
            </w:r>
            <w:r w:rsidRPr="00AD25BD">
              <w:rPr>
                <w:rFonts w:ascii="Arial" w:hAnsi="Arial" w:cs="Arial"/>
              </w:rPr>
              <w:t>1/11</w:t>
            </w:r>
          </w:p>
          <w:p w:rsidR="00E62FEA" w:rsidRPr="00AD25BD" w:rsidRDefault="00E62FEA" w:rsidP="00AD25B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30-069</w:t>
            </w:r>
            <w:r w:rsidRPr="00AD25BD">
              <w:rPr>
                <w:rFonts w:ascii="Arial" w:hAnsi="Arial" w:cs="Arial"/>
              </w:rPr>
              <w:t xml:space="preserve"> </w:t>
            </w:r>
            <w:r w:rsidRPr="00AD25BD">
              <w:rPr>
                <w:rFonts w:ascii="Arial" w:hAnsi="Arial" w:cs="Arial"/>
              </w:rPr>
              <w:t>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FEA" w:rsidRPr="00AD25BD" w:rsidRDefault="00E62FEA" w:rsidP="00AD25B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FEA" w:rsidRPr="00AD25BD" w:rsidRDefault="00E62FEA" w:rsidP="00AD25B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 xml:space="preserve">  100,00</w:t>
            </w:r>
          </w:p>
        </w:tc>
      </w:tr>
      <w:tr w:rsidR="00E62FEA" w:rsidRPr="00AD25BD" w:rsidTr="00AD25B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FEA" w:rsidRPr="00AD25BD" w:rsidRDefault="00E62FEA" w:rsidP="00AD25B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1</w:t>
            </w:r>
            <w:r w:rsidRPr="00AD25BD">
              <w:rPr>
                <w:rFonts w:ascii="Arial" w:hAnsi="Arial" w:cs="Arial"/>
              </w:rPr>
              <w:t xml:space="preserve"> - </w:t>
            </w:r>
            <w:r w:rsidRPr="00AD25BD">
              <w:rPr>
                <w:rFonts w:ascii="Arial" w:hAnsi="Arial" w:cs="Arial"/>
              </w:rPr>
              <w:t>Dostawa laptopa służącego do wizualizacji i symulacji procesów produkcyjnych z wykorzystaniem technologii VR dla Wydziału Inżynierii Produkcji i Technologii Materiałów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FEA" w:rsidRPr="00AD25BD" w:rsidRDefault="00E62FEA" w:rsidP="00AD25B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D25BD">
              <w:rPr>
                <w:rFonts w:ascii="Arial" w:hAnsi="Arial" w:cs="Arial"/>
                <w:b/>
                <w:bCs/>
              </w:rPr>
              <w:t>Syriana Joanna Fis</w:t>
            </w:r>
            <w:r w:rsidR="00AD25BD">
              <w:rPr>
                <w:rFonts w:ascii="Arial" w:hAnsi="Arial" w:cs="Arial"/>
                <w:b/>
                <w:bCs/>
              </w:rPr>
              <w:t>c</w:t>
            </w:r>
            <w:r w:rsidRPr="00AD25BD">
              <w:rPr>
                <w:rFonts w:ascii="Arial" w:hAnsi="Arial" w:cs="Arial"/>
                <w:b/>
                <w:bCs/>
              </w:rPr>
              <w:t>her</w:t>
            </w:r>
          </w:p>
          <w:p w:rsidR="00E62FEA" w:rsidRPr="00AD25BD" w:rsidRDefault="00E62FEA" w:rsidP="00AD25BD">
            <w:pPr>
              <w:spacing w:line="360" w:lineRule="auto"/>
              <w:rPr>
                <w:rFonts w:ascii="Arial" w:hAnsi="Arial" w:cs="Arial"/>
              </w:rPr>
            </w:pPr>
            <w:r w:rsidRPr="00AD25BD">
              <w:rPr>
                <w:rFonts w:ascii="Arial" w:hAnsi="Arial" w:cs="Arial"/>
              </w:rPr>
              <w:t>Porębskiego</w:t>
            </w:r>
            <w:r w:rsidRPr="00AD25BD">
              <w:rPr>
                <w:rFonts w:ascii="Arial" w:hAnsi="Arial" w:cs="Arial"/>
              </w:rPr>
              <w:t xml:space="preserve"> </w:t>
            </w:r>
            <w:r w:rsidRPr="00AD25BD">
              <w:rPr>
                <w:rFonts w:ascii="Arial" w:hAnsi="Arial" w:cs="Arial"/>
              </w:rPr>
              <w:t>28/17</w:t>
            </w:r>
          </w:p>
          <w:p w:rsidR="00E62FEA" w:rsidRPr="00AD25BD" w:rsidRDefault="00E62FEA" w:rsidP="00AD25B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80-180</w:t>
            </w:r>
            <w:r w:rsidRPr="00AD25BD">
              <w:rPr>
                <w:rFonts w:ascii="Arial" w:hAnsi="Arial" w:cs="Arial"/>
              </w:rPr>
              <w:t xml:space="preserve"> </w:t>
            </w:r>
            <w:r w:rsidRPr="00AD25BD">
              <w:rPr>
                <w:rFonts w:ascii="Arial" w:hAnsi="Arial" w:cs="Arial"/>
              </w:rPr>
              <w:t>G</w:t>
            </w:r>
            <w:r w:rsidR="00AD25BD">
              <w:rPr>
                <w:rFonts w:ascii="Arial" w:hAnsi="Arial" w:cs="Arial"/>
              </w:rPr>
              <w:t>dańsk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FEA" w:rsidRPr="00AD25BD" w:rsidRDefault="00E62FEA" w:rsidP="00AD25B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1 - Cena - 98.49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FEA" w:rsidRPr="00AD25BD" w:rsidRDefault="00E62FEA" w:rsidP="00AD25B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 xml:space="preserve">  98,49</w:t>
            </w:r>
          </w:p>
        </w:tc>
      </w:tr>
      <w:tr w:rsidR="00E62FEA" w:rsidRPr="00AD25BD" w:rsidTr="00AD25B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FEA" w:rsidRPr="00AD25BD" w:rsidRDefault="00E62FEA" w:rsidP="00AD25B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1</w:t>
            </w:r>
            <w:r w:rsidRPr="00AD25BD">
              <w:rPr>
                <w:rFonts w:ascii="Arial" w:hAnsi="Arial" w:cs="Arial"/>
              </w:rPr>
              <w:t xml:space="preserve"> - </w:t>
            </w:r>
            <w:r w:rsidRPr="00AD25BD">
              <w:rPr>
                <w:rFonts w:ascii="Arial" w:hAnsi="Arial" w:cs="Arial"/>
              </w:rPr>
              <w:t>Dostawa laptopa służącego do wizualizacji i symulacji procesów produkcyjnych z wykorzystaniem technologii VR dla Wydziału Inżynierii Produkcji i Technologii Materiałów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FEA" w:rsidRPr="00AD25BD" w:rsidRDefault="00E62FEA" w:rsidP="00AD25B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D25BD">
              <w:rPr>
                <w:rFonts w:ascii="Arial" w:hAnsi="Arial" w:cs="Arial"/>
                <w:b/>
                <w:bCs/>
              </w:rPr>
              <w:t xml:space="preserve">BIS S.C. </w:t>
            </w:r>
            <w:r w:rsidR="00AD25BD"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E62FEA" w:rsidRPr="00AD25BD" w:rsidRDefault="00AD25BD" w:rsidP="00AD25B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="00E62FEA" w:rsidRPr="00AD25BD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E62FEA" w:rsidRPr="00AD25BD" w:rsidRDefault="00E62FEA" w:rsidP="00AD25B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42-216</w:t>
            </w:r>
            <w:r w:rsidRPr="00AD25BD">
              <w:rPr>
                <w:rFonts w:ascii="Arial" w:hAnsi="Arial" w:cs="Arial"/>
              </w:rPr>
              <w:t xml:space="preserve"> </w:t>
            </w:r>
            <w:r w:rsidRPr="00AD25BD">
              <w:rPr>
                <w:rFonts w:ascii="Arial" w:hAnsi="Arial" w:cs="Arial"/>
              </w:rPr>
              <w:t>C</w:t>
            </w:r>
            <w:r w:rsidR="00AD25BD">
              <w:rPr>
                <w:rFonts w:ascii="Arial" w:hAnsi="Arial" w:cs="Arial"/>
              </w:rPr>
              <w:t>zęstochowa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FEA" w:rsidRPr="00AD25BD" w:rsidRDefault="00E62FEA" w:rsidP="00AD25B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1 - Cena - 94.32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FEA" w:rsidRPr="00AD25BD" w:rsidRDefault="00E62FEA" w:rsidP="00AD25B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 xml:space="preserve">  94,32</w:t>
            </w:r>
          </w:p>
        </w:tc>
      </w:tr>
      <w:tr w:rsidR="00E62FEA" w:rsidRPr="00AD25BD" w:rsidTr="00AD25B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FEA" w:rsidRPr="00AD25BD" w:rsidRDefault="00E62FEA" w:rsidP="00AD25B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lastRenderedPageBreak/>
              <w:t>1</w:t>
            </w:r>
            <w:r w:rsidRPr="00AD25BD">
              <w:rPr>
                <w:rFonts w:ascii="Arial" w:hAnsi="Arial" w:cs="Arial"/>
              </w:rPr>
              <w:t xml:space="preserve"> - </w:t>
            </w:r>
            <w:r w:rsidRPr="00AD25BD">
              <w:rPr>
                <w:rFonts w:ascii="Arial" w:hAnsi="Arial" w:cs="Arial"/>
              </w:rPr>
              <w:t>Dostawa laptopa służącego do wizualizacji i symulacji procesów produkcyjnych z wykorzystaniem technologii VR dla Wydziału Inżynierii Produkcji i Technologii Materiałów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FEA" w:rsidRPr="00AD25BD" w:rsidRDefault="00E62FEA" w:rsidP="00AD25B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D25BD">
              <w:rPr>
                <w:rFonts w:ascii="Arial" w:hAnsi="Arial" w:cs="Arial"/>
                <w:b/>
                <w:bCs/>
              </w:rPr>
              <w:t>NKK SYSTEM Sp</w:t>
            </w:r>
            <w:r w:rsidR="00AD25BD"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E62FEA" w:rsidRPr="00AD25BD" w:rsidRDefault="00E62FEA" w:rsidP="00AD25BD">
            <w:pPr>
              <w:spacing w:line="360" w:lineRule="auto"/>
              <w:rPr>
                <w:rFonts w:ascii="Arial" w:hAnsi="Arial" w:cs="Arial"/>
              </w:rPr>
            </w:pPr>
            <w:r w:rsidRPr="00AD25BD">
              <w:rPr>
                <w:rFonts w:ascii="Arial" w:hAnsi="Arial" w:cs="Arial"/>
              </w:rPr>
              <w:t>Tatarska</w:t>
            </w:r>
            <w:r w:rsidRPr="00AD25BD">
              <w:rPr>
                <w:rFonts w:ascii="Arial" w:hAnsi="Arial" w:cs="Arial"/>
              </w:rPr>
              <w:t xml:space="preserve"> </w:t>
            </w:r>
            <w:r w:rsidRPr="00AD25BD">
              <w:rPr>
                <w:rFonts w:ascii="Arial" w:hAnsi="Arial" w:cs="Arial"/>
              </w:rPr>
              <w:t>5</w:t>
            </w:r>
          </w:p>
          <w:p w:rsidR="00E62FEA" w:rsidRPr="00AD25BD" w:rsidRDefault="00E62FEA" w:rsidP="00AD25B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30-103</w:t>
            </w:r>
            <w:r w:rsidRPr="00AD25BD">
              <w:rPr>
                <w:rFonts w:ascii="Arial" w:hAnsi="Arial" w:cs="Arial"/>
              </w:rPr>
              <w:t xml:space="preserve"> </w:t>
            </w:r>
            <w:r w:rsidRPr="00AD25BD">
              <w:rPr>
                <w:rFonts w:ascii="Arial" w:hAnsi="Arial" w:cs="Arial"/>
              </w:rPr>
              <w:t>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FEA" w:rsidRPr="00AD25BD" w:rsidRDefault="00E62FEA" w:rsidP="00AD25B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1 - Cena - 87.18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FEA" w:rsidRPr="00AD25BD" w:rsidRDefault="00E62FEA" w:rsidP="00AD25B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 xml:space="preserve">  87,18</w:t>
            </w:r>
          </w:p>
        </w:tc>
      </w:tr>
      <w:tr w:rsidR="00AD25BD" w:rsidRPr="00AD25BD" w:rsidTr="00CE29C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5BD" w:rsidRPr="00AD25BD" w:rsidRDefault="00AD25BD" w:rsidP="00CE29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2 - Dostawa 34 zestawów komputerowych do zastosowań CAD 3D dla Wydziału Inżynierii Mechanicznej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5BD" w:rsidRPr="00AD25BD" w:rsidRDefault="00AD25BD" w:rsidP="00CE29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D25BD">
              <w:rPr>
                <w:rFonts w:ascii="Arial" w:hAnsi="Arial" w:cs="Arial"/>
                <w:b/>
                <w:bCs/>
              </w:rPr>
              <w:t>PRZP Systemy Informacyjne Sp. z o.o.</w:t>
            </w:r>
          </w:p>
          <w:p w:rsidR="00AD25BD" w:rsidRPr="00AD25BD" w:rsidRDefault="00AD25BD" w:rsidP="00CE29C5">
            <w:pPr>
              <w:spacing w:line="360" w:lineRule="auto"/>
              <w:rPr>
                <w:rFonts w:ascii="Arial" w:hAnsi="Arial" w:cs="Arial"/>
              </w:rPr>
            </w:pPr>
            <w:r w:rsidRPr="00AD25BD">
              <w:rPr>
                <w:rFonts w:ascii="Arial" w:hAnsi="Arial" w:cs="Arial"/>
              </w:rPr>
              <w:t>Kilińskiego 6</w:t>
            </w:r>
          </w:p>
          <w:p w:rsidR="00AD25BD" w:rsidRPr="00AD25BD" w:rsidRDefault="00AD25BD" w:rsidP="00CE29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28-230 Połaniec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5BD" w:rsidRPr="00AD25BD" w:rsidRDefault="00AD25BD" w:rsidP="00CE29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5BD" w:rsidRPr="00AD25BD" w:rsidRDefault="00AD25BD" w:rsidP="00CE29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 xml:space="preserve">  100,00</w:t>
            </w:r>
          </w:p>
        </w:tc>
      </w:tr>
      <w:tr w:rsidR="00AD25BD" w:rsidRPr="00AD25BD" w:rsidTr="00CE29C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5BD" w:rsidRPr="00AD25BD" w:rsidRDefault="00AD25BD" w:rsidP="00CE29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2 - Dostawa 34 zestawów komputerowych do zastosowań CAD 3D dla Wydziału Inżynierii Mechanicznej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5BD" w:rsidRPr="00AD25BD" w:rsidRDefault="00AD25BD" w:rsidP="00CE29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D25BD">
              <w:rPr>
                <w:rFonts w:ascii="Arial" w:hAnsi="Arial" w:cs="Arial"/>
                <w:b/>
                <w:bCs/>
              </w:rPr>
              <w:t xml:space="preserve">Web-Profit Maciej </w:t>
            </w:r>
            <w:proofErr w:type="spellStart"/>
            <w:r w:rsidRPr="00AD25BD">
              <w:rPr>
                <w:rFonts w:ascii="Arial" w:hAnsi="Arial" w:cs="Arial"/>
                <w:b/>
                <w:bCs/>
              </w:rPr>
              <w:t>Kuźlik</w:t>
            </w:r>
            <w:proofErr w:type="spellEnd"/>
          </w:p>
          <w:p w:rsidR="00AD25BD" w:rsidRPr="00AD25BD" w:rsidRDefault="00AD25BD" w:rsidP="00CE29C5">
            <w:pPr>
              <w:spacing w:line="360" w:lineRule="auto"/>
              <w:rPr>
                <w:rFonts w:ascii="Arial" w:hAnsi="Arial" w:cs="Arial"/>
              </w:rPr>
            </w:pPr>
            <w:r w:rsidRPr="00AD25BD">
              <w:rPr>
                <w:rFonts w:ascii="Arial" w:hAnsi="Arial" w:cs="Arial"/>
              </w:rPr>
              <w:t>Spokojna 18</w:t>
            </w:r>
          </w:p>
          <w:p w:rsidR="00AD25BD" w:rsidRPr="00AD25BD" w:rsidRDefault="00AD25BD" w:rsidP="00CE29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41-940 Piekary Śląskie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5BD" w:rsidRPr="00AD25BD" w:rsidRDefault="00AD25BD" w:rsidP="00CE29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1 - Cena - 97.98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5BD" w:rsidRPr="00AD25BD" w:rsidRDefault="00AD25BD" w:rsidP="00CE29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 xml:space="preserve">  97,98</w:t>
            </w:r>
          </w:p>
        </w:tc>
      </w:tr>
      <w:tr w:rsidR="00E62FEA" w:rsidRPr="00AD25BD" w:rsidTr="00AD25B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FEA" w:rsidRPr="00AD25BD" w:rsidRDefault="00E62FEA" w:rsidP="00AD25B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2</w:t>
            </w:r>
            <w:r w:rsidRPr="00AD25BD">
              <w:rPr>
                <w:rFonts w:ascii="Arial" w:hAnsi="Arial" w:cs="Arial"/>
              </w:rPr>
              <w:t xml:space="preserve"> - </w:t>
            </w:r>
            <w:r w:rsidRPr="00AD25BD">
              <w:rPr>
                <w:rFonts w:ascii="Arial" w:hAnsi="Arial" w:cs="Arial"/>
              </w:rPr>
              <w:t>Dostawa 34 zestawów komputerowych do zastosowań CAD 3D dla Wydziału Inżynierii Mechanicznej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FEA" w:rsidRPr="00AD25BD" w:rsidRDefault="00E62FEA" w:rsidP="00AD25B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D25BD">
              <w:rPr>
                <w:rFonts w:ascii="Arial" w:hAnsi="Arial" w:cs="Arial"/>
                <w:b/>
                <w:bCs/>
              </w:rPr>
              <w:t>CEZAR Cezary Machnio i Piotr Gębka Sp. z o.o.</w:t>
            </w:r>
          </w:p>
          <w:p w:rsidR="00E62FEA" w:rsidRPr="00AD25BD" w:rsidRDefault="00AD25BD" w:rsidP="00AD25B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Wolność 8 lok. 4</w:t>
            </w:r>
          </w:p>
          <w:p w:rsidR="00E62FEA" w:rsidRPr="00AD25BD" w:rsidRDefault="00E62FEA" w:rsidP="00AD25B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26-600</w:t>
            </w:r>
            <w:r w:rsidRPr="00AD25BD">
              <w:rPr>
                <w:rFonts w:ascii="Arial" w:hAnsi="Arial" w:cs="Arial"/>
              </w:rPr>
              <w:t xml:space="preserve"> </w:t>
            </w:r>
            <w:r w:rsidRPr="00AD25BD">
              <w:rPr>
                <w:rFonts w:ascii="Arial" w:hAnsi="Arial" w:cs="Arial"/>
              </w:rPr>
              <w:t>Radom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FEA" w:rsidRPr="00AD25BD" w:rsidRDefault="00E62FEA" w:rsidP="00AD25B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1 - Cena - 89.76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FEA" w:rsidRPr="00AD25BD" w:rsidRDefault="00E62FEA" w:rsidP="00AD25B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 xml:space="preserve">  89,76</w:t>
            </w:r>
          </w:p>
        </w:tc>
      </w:tr>
      <w:tr w:rsidR="00E62FEA" w:rsidRPr="00AD25BD" w:rsidTr="00AD25B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FEA" w:rsidRPr="00AD25BD" w:rsidRDefault="00E62FEA" w:rsidP="00AD25B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2</w:t>
            </w:r>
            <w:r w:rsidRPr="00AD25BD">
              <w:rPr>
                <w:rFonts w:ascii="Arial" w:hAnsi="Arial" w:cs="Arial"/>
              </w:rPr>
              <w:t xml:space="preserve"> - </w:t>
            </w:r>
            <w:r w:rsidRPr="00AD25BD">
              <w:rPr>
                <w:rFonts w:ascii="Arial" w:hAnsi="Arial" w:cs="Arial"/>
              </w:rPr>
              <w:t>Dostawa 34 zestawów komputerowych do zastosowań CAD 3D dla Wydziału Inżynierii Mechanicznej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5BD" w:rsidRPr="00AD25BD" w:rsidRDefault="00AD25BD" w:rsidP="00AD25B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D25BD">
              <w:rPr>
                <w:rFonts w:ascii="Arial" w:hAnsi="Arial" w:cs="Arial"/>
                <w:b/>
                <w:bCs/>
              </w:rPr>
              <w:t xml:space="preserve">BIS S.C. </w:t>
            </w:r>
            <w:r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AD25BD" w:rsidRPr="00AD25BD" w:rsidRDefault="00AD25BD" w:rsidP="00AD25B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Pr="00AD25BD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E62FEA" w:rsidRPr="00AD25BD" w:rsidRDefault="00AD25BD" w:rsidP="00AD25B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42-216 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FEA" w:rsidRPr="00AD25BD" w:rsidRDefault="00E62FEA" w:rsidP="00AD25B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1 - Cena - 87.64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FEA" w:rsidRPr="00AD25BD" w:rsidRDefault="00E62FEA" w:rsidP="00AD25B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 xml:space="preserve">  87,64</w:t>
            </w:r>
          </w:p>
        </w:tc>
      </w:tr>
      <w:tr w:rsidR="00E62FEA" w:rsidRPr="00AD25BD" w:rsidTr="00AD25B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FEA" w:rsidRPr="00AD25BD" w:rsidRDefault="00E62FEA" w:rsidP="00AD25B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lastRenderedPageBreak/>
              <w:t>2</w:t>
            </w:r>
            <w:r w:rsidRPr="00AD25BD">
              <w:rPr>
                <w:rFonts w:ascii="Arial" w:hAnsi="Arial" w:cs="Arial"/>
              </w:rPr>
              <w:t xml:space="preserve"> - </w:t>
            </w:r>
            <w:r w:rsidRPr="00AD25BD">
              <w:rPr>
                <w:rFonts w:ascii="Arial" w:hAnsi="Arial" w:cs="Arial"/>
              </w:rPr>
              <w:t>Dostawa 34 zestawów komputerowych do zastosowań CAD 3D dla Wydziału Inżynierii Mechanicznej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FEA" w:rsidRPr="00AD25BD" w:rsidRDefault="00E62FEA" w:rsidP="00AD25B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D25BD">
              <w:rPr>
                <w:rFonts w:ascii="Arial" w:hAnsi="Arial" w:cs="Arial"/>
                <w:b/>
                <w:bCs/>
              </w:rPr>
              <w:t>FHU Horyzont Krzysztof Lech</w:t>
            </w:r>
          </w:p>
          <w:p w:rsidR="00E62FEA" w:rsidRPr="00AD25BD" w:rsidRDefault="00E62FEA" w:rsidP="00AD25BD">
            <w:pPr>
              <w:spacing w:line="360" w:lineRule="auto"/>
              <w:rPr>
                <w:rFonts w:ascii="Arial" w:hAnsi="Arial" w:cs="Arial"/>
              </w:rPr>
            </w:pPr>
            <w:r w:rsidRPr="00AD25BD">
              <w:rPr>
                <w:rFonts w:ascii="Arial" w:hAnsi="Arial" w:cs="Arial"/>
              </w:rPr>
              <w:t>11 Listopada</w:t>
            </w:r>
            <w:r w:rsidRPr="00AD25BD">
              <w:rPr>
                <w:rFonts w:ascii="Arial" w:hAnsi="Arial" w:cs="Arial"/>
              </w:rPr>
              <w:t xml:space="preserve"> </w:t>
            </w:r>
            <w:r w:rsidRPr="00AD25BD">
              <w:rPr>
                <w:rFonts w:ascii="Arial" w:hAnsi="Arial" w:cs="Arial"/>
              </w:rPr>
              <w:t>21</w:t>
            </w:r>
          </w:p>
          <w:p w:rsidR="00E62FEA" w:rsidRPr="00AD25BD" w:rsidRDefault="00E62FEA" w:rsidP="00AD25B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38-300</w:t>
            </w:r>
            <w:r w:rsidRPr="00AD25BD">
              <w:rPr>
                <w:rFonts w:ascii="Arial" w:hAnsi="Arial" w:cs="Arial"/>
              </w:rPr>
              <w:t xml:space="preserve"> </w:t>
            </w:r>
            <w:r w:rsidRPr="00AD25BD">
              <w:rPr>
                <w:rFonts w:ascii="Arial" w:hAnsi="Arial" w:cs="Arial"/>
              </w:rPr>
              <w:t>Gorlice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FEA" w:rsidRPr="00AD25BD" w:rsidRDefault="00E62FEA" w:rsidP="00AD25B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1 - Cena - 87.43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FEA" w:rsidRPr="00AD25BD" w:rsidRDefault="00E62FEA" w:rsidP="00AD25B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 xml:space="preserve">  87,43</w:t>
            </w:r>
          </w:p>
        </w:tc>
      </w:tr>
      <w:tr w:rsidR="00E62FEA" w:rsidRPr="00AD25BD" w:rsidTr="00AD25B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FEA" w:rsidRPr="00AD25BD" w:rsidRDefault="00E62FEA" w:rsidP="00AD25B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2</w:t>
            </w:r>
            <w:r w:rsidRPr="00AD25BD">
              <w:rPr>
                <w:rFonts w:ascii="Arial" w:hAnsi="Arial" w:cs="Arial"/>
              </w:rPr>
              <w:t xml:space="preserve"> - </w:t>
            </w:r>
            <w:r w:rsidRPr="00AD25BD">
              <w:rPr>
                <w:rFonts w:ascii="Arial" w:hAnsi="Arial" w:cs="Arial"/>
              </w:rPr>
              <w:t>Dostawa 34 zestawów komputerowych do zastosowań CAD 3D dla Wydziału Inżynierii Mechanicznej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FEA" w:rsidRPr="00AD25BD" w:rsidRDefault="00AD25BD" w:rsidP="00AD25B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NTT Technology Sp. z o</w:t>
            </w:r>
            <w:r w:rsidR="00E62FEA" w:rsidRPr="00AD25BD">
              <w:rPr>
                <w:rFonts w:ascii="Arial" w:hAnsi="Arial" w:cs="Arial"/>
                <w:b/>
                <w:bCs/>
              </w:rPr>
              <w:t>.o.</w:t>
            </w:r>
          </w:p>
          <w:p w:rsidR="00E62FEA" w:rsidRPr="00AD25BD" w:rsidRDefault="00E62FEA" w:rsidP="00AD25BD">
            <w:pPr>
              <w:spacing w:line="360" w:lineRule="auto"/>
              <w:rPr>
                <w:rFonts w:ascii="Arial" w:hAnsi="Arial" w:cs="Arial"/>
              </w:rPr>
            </w:pPr>
            <w:r w:rsidRPr="00AD25BD">
              <w:rPr>
                <w:rFonts w:ascii="Arial" w:hAnsi="Arial" w:cs="Arial"/>
              </w:rPr>
              <w:t>Zakręt, ul. Trakt Brzeski</w:t>
            </w:r>
            <w:r w:rsidRPr="00AD25BD">
              <w:rPr>
                <w:rFonts w:ascii="Arial" w:hAnsi="Arial" w:cs="Arial"/>
              </w:rPr>
              <w:t xml:space="preserve"> </w:t>
            </w:r>
            <w:r w:rsidRPr="00AD25BD">
              <w:rPr>
                <w:rFonts w:ascii="Arial" w:hAnsi="Arial" w:cs="Arial"/>
              </w:rPr>
              <w:t>89</w:t>
            </w:r>
          </w:p>
          <w:p w:rsidR="00E62FEA" w:rsidRPr="00AD25BD" w:rsidRDefault="00E62FEA" w:rsidP="00AD25B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05-077</w:t>
            </w:r>
            <w:r w:rsidRPr="00AD25BD">
              <w:rPr>
                <w:rFonts w:ascii="Arial" w:hAnsi="Arial" w:cs="Arial"/>
              </w:rPr>
              <w:t xml:space="preserve"> </w:t>
            </w:r>
            <w:r w:rsidRPr="00AD25BD">
              <w:rPr>
                <w:rFonts w:ascii="Arial" w:hAnsi="Arial" w:cs="Arial"/>
              </w:rPr>
              <w:t>Warszawa - Wesoła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FEA" w:rsidRPr="00AD25BD" w:rsidRDefault="00E62FEA" w:rsidP="00AD25B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1 - Cena - 86.97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FEA" w:rsidRPr="00AD25BD" w:rsidRDefault="00E62FEA" w:rsidP="00AD25B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 xml:space="preserve">  86,97</w:t>
            </w:r>
          </w:p>
        </w:tc>
      </w:tr>
      <w:tr w:rsidR="00E62FEA" w:rsidRPr="00AD25BD" w:rsidTr="00AD25B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FEA" w:rsidRPr="00AD25BD" w:rsidRDefault="00E62FEA" w:rsidP="00AD25B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2</w:t>
            </w:r>
            <w:r w:rsidRPr="00AD25BD">
              <w:rPr>
                <w:rFonts w:ascii="Arial" w:hAnsi="Arial" w:cs="Arial"/>
              </w:rPr>
              <w:t xml:space="preserve"> - </w:t>
            </w:r>
            <w:r w:rsidRPr="00AD25BD">
              <w:rPr>
                <w:rFonts w:ascii="Arial" w:hAnsi="Arial" w:cs="Arial"/>
              </w:rPr>
              <w:t>Dostawa 34 zestawów komputerowych do zastosowań CAD 3D dla Wydziału Inżynierii Mechanicznej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FEA" w:rsidRPr="00AD25BD" w:rsidRDefault="00E62FEA" w:rsidP="00AD25B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D25BD">
              <w:rPr>
                <w:rFonts w:ascii="Arial" w:hAnsi="Arial" w:cs="Arial"/>
                <w:b/>
                <w:bCs/>
              </w:rPr>
              <w:t xml:space="preserve">NKK SYSTEM </w:t>
            </w:r>
            <w:r w:rsidR="00AD25BD">
              <w:rPr>
                <w:rFonts w:ascii="Arial" w:hAnsi="Arial" w:cs="Arial"/>
                <w:b/>
                <w:bCs/>
              </w:rPr>
              <w:t xml:space="preserve">Sp. z o.o. </w:t>
            </w:r>
          </w:p>
          <w:p w:rsidR="00E62FEA" w:rsidRPr="00AD25BD" w:rsidRDefault="00E62FEA" w:rsidP="00AD25BD">
            <w:pPr>
              <w:spacing w:line="360" w:lineRule="auto"/>
              <w:rPr>
                <w:rFonts w:ascii="Arial" w:hAnsi="Arial" w:cs="Arial"/>
              </w:rPr>
            </w:pPr>
            <w:r w:rsidRPr="00AD25BD">
              <w:rPr>
                <w:rFonts w:ascii="Arial" w:hAnsi="Arial" w:cs="Arial"/>
              </w:rPr>
              <w:t>Tatarska</w:t>
            </w:r>
            <w:r w:rsidRPr="00AD25BD">
              <w:rPr>
                <w:rFonts w:ascii="Arial" w:hAnsi="Arial" w:cs="Arial"/>
              </w:rPr>
              <w:t xml:space="preserve"> </w:t>
            </w:r>
            <w:r w:rsidRPr="00AD25BD">
              <w:rPr>
                <w:rFonts w:ascii="Arial" w:hAnsi="Arial" w:cs="Arial"/>
              </w:rPr>
              <w:t>5</w:t>
            </w:r>
          </w:p>
          <w:p w:rsidR="00E62FEA" w:rsidRPr="00AD25BD" w:rsidRDefault="00E62FEA" w:rsidP="00AD25B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30-103</w:t>
            </w:r>
            <w:r w:rsidRPr="00AD25BD">
              <w:rPr>
                <w:rFonts w:ascii="Arial" w:hAnsi="Arial" w:cs="Arial"/>
              </w:rPr>
              <w:t xml:space="preserve"> </w:t>
            </w:r>
            <w:r w:rsidRPr="00AD25BD">
              <w:rPr>
                <w:rFonts w:ascii="Arial" w:hAnsi="Arial" w:cs="Arial"/>
              </w:rPr>
              <w:t>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FEA" w:rsidRPr="00AD25BD" w:rsidRDefault="00E62FEA" w:rsidP="00AD25B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>1 - Cena - 67.64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FEA" w:rsidRPr="00AD25BD" w:rsidRDefault="00E62FEA" w:rsidP="00AD25B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D25BD">
              <w:rPr>
                <w:rFonts w:ascii="Arial" w:hAnsi="Arial" w:cs="Arial"/>
              </w:rPr>
              <w:t xml:space="preserve">  67,64</w:t>
            </w:r>
          </w:p>
        </w:tc>
      </w:tr>
      <w:tr w:rsidR="00AD25BD" w:rsidRPr="00AD25BD" w:rsidTr="00AD25B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5BD" w:rsidRPr="00AD25BD" w:rsidRDefault="00AD25BD" w:rsidP="00AD25BD">
            <w:pPr>
              <w:spacing w:before="40" w:after="40" w:line="360" w:lineRule="auto"/>
              <w:rPr>
                <w:rFonts w:ascii="Arial" w:hAnsi="Arial" w:cs="Arial"/>
              </w:rPr>
            </w:pPr>
            <w:r w:rsidRPr="00AD25BD">
              <w:rPr>
                <w:rFonts w:ascii="Arial" w:hAnsi="Arial" w:cs="Arial"/>
              </w:rPr>
              <w:t>2 - Dostawa 34 zestawów komputerowych do zastosowań CAD 3D dla Wydziału Inżynierii Mechanicznej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D" w:rsidRDefault="00AD25BD" w:rsidP="00AD25B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AD25BD" w:rsidRPr="00AD25BD" w:rsidRDefault="00AD25BD" w:rsidP="00AD25BD">
            <w:pPr>
              <w:spacing w:line="360" w:lineRule="auto"/>
              <w:rPr>
                <w:rFonts w:ascii="Arial" w:hAnsi="Arial" w:cs="Arial"/>
                <w:bCs/>
              </w:rPr>
            </w:pPr>
            <w:r w:rsidRPr="00AD25BD">
              <w:rPr>
                <w:rFonts w:ascii="Arial" w:hAnsi="Arial" w:cs="Arial"/>
                <w:bCs/>
              </w:rPr>
              <w:t>Wilkowa 3A</w:t>
            </w:r>
          </w:p>
          <w:p w:rsidR="00AD25BD" w:rsidRPr="00AD25BD" w:rsidRDefault="00AD25BD" w:rsidP="00AD25B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D25BD">
              <w:rPr>
                <w:rFonts w:ascii="Arial" w:hAnsi="Arial" w:cs="Arial"/>
                <w:bCs/>
              </w:rPr>
              <w:t>28-232 Łubnice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D" w:rsidRPr="00AD25BD" w:rsidRDefault="00AD25BD" w:rsidP="00AD25BD">
            <w:pPr>
              <w:spacing w:before="40" w:after="40" w:line="360" w:lineRule="auto"/>
              <w:rPr>
                <w:rFonts w:ascii="Arial" w:hAnsi="Arial" w:cs="Arial"/>
              </w:rPr>
            </w:pPr>
            <w:r w:rsidRPr="00AD25BD">
              <w:rPr>
                <w:rFonts w:ascii="Arial" w:hAnsi="Arial" w:cs="Arial"/>
              </w:rPr>
              <w:t xml:space="preserve">1 </w:t>
            </w:r>
            <w:r>
              <w:rPr>
                <w:rFonts w:ascii="Arial" w:hAnsi="Arial" w:cs="Arial"/>
              </w:rPr>
              <w:t>–</w:t>
            </w:r>
            <w:r w:rsidRPr="00AD25BD">
              <w:rPr>
                <w:rFonts w:ascii="Arial" w:hAnsi="Arial" w:cs="Arial"/>
              </w:rPr>
              <w:t xml:space="preserve"> Cena</w:t>
            </w:r>
            <w:r>
              <w:rPr>
                <w:rFonts w:ascii="Arial" w:hAnsi="Arial" w:cs="Arial"/>
              </w:rPr>
              <w:t xml:space="preserve"> –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5BD" w:rsidRPr="00AD25BD" w:rsidRDefault="00AD25BD" w:rsidP="00AD25B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</w:t>
            </w:r>
          </w:p>
        </w:tc>
      </w:tr>
      <w:tr w:rsidR="00AD25BD" w:rsidRPr="00AD25BD" w:rsidTr="00AD25B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5BD" w:rsidRPr="00AD25BD" w:rsidRDefault="00AD25BD" w:rsidP="00AD25BD">
            <w:pPr>
              <w:spacing w:before="40" w:after="40" w:line="360" w:lineRule="auto"/>
              <w:rPr>
                <w:rFonts w:ascii="Arial" w:hAnsi="Arial" w:cs="Arial"/>
              </w:rPr>
            </w:pPr>
            <w:r w:rsidRPr="00AD25BD">
              <w:rPr>
                <w:rFonts w:ascii="Arial" w:hAnsi="Arial" w:cs="Arial"/>
              </w:rPr>
              <w:t>2 - Dostawa 34 zestawów komputerowych do zastosowań CAD 3D dla Wydziału Inżynierii Mechanicznej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D" w:rsidRDefault="00AD25BD" w:rsidP="00AD25B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INFOS Systemy Komputerowe Jacek Kiełbratowski</w:t>
            </w:r>
          </w:p>
          <w:p w:rsidR="00AD25BD" w:rsidRPr="00AD25BD" w:rsidRDefault="00AD25BD" w:rsidP="00AD25BD">
            <w:pPr>
              <w:spacing w:line="360" w:lineRule="auto"/>
              <w:rPr>
                <w:rFonts w:ascii="Arial" w:hAnsi="Arial" w:cs="Arial"/>
                <w:bCs/>
              </w:rPr>
            </w:pPr>
            <w:bookmarkStart w:id="1" w:name="_GoBack"/>
            <w:r w:rsidRPr="00AD25BD">
              <w:rPr>
                <w:rFonts w:ascii="Arial" w:hAnsi="Arial" w:cs="Arial"/>
                <w:bCs/>
              </w:rPr>
              <w:t>Jagiellońska 8</w:t>
            </w:r>
          </w:p>
          <w:p w:rsidR="00AD25BD" w:rsidRPr="00AD25BD" w:rsidRDefault="00AD25BD" w:rsidP="00AD25B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D25BD">
              <w:rPr>
                <w:rFonts w:ascii="Arial" w:hAnsi="Arial" w:cs="Arial"/>
                <w:bCs/>
              </w:rPr>
              <w:t>80-371 Gdańsk</w:t>
            </w:r>
            <w:bookmarkEnd w:id="1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D" w:rsidRPr="00AD25BD" w:rsidRDefault="00AD25BD" w:rsidP="00AD25BD">
            <w:pPr>
              <w:spacing w:before="40" w:after="40" w:line="360" w:lineRule="auto"/>
              <w:rPr>
                <w:rFonts w:ascii="Arial" w:hAnsi="Arial" w:cs="Arial"/>
              </w:rPr>
            </w:pPr>
            <w:r w:rsidRPr="00AD25BD">
              <w:rPr>
                <w:rFonts w:ascii="Arial" w:hAnsi="Arial" w:cs="Arial"/>
              </w:rPr>
              <w:t xml:space="preserve">1 </w:t>
            </w:r>
            <w:r>
              <w:rPr>
                <w:rFonts w:ascii="Arial" w:hAnsi="Arial" w:cs="Arial"/>
              </w:rPr>
              <w:t>–</w:t>
            </w:r>
            <w:r w:rsidRPr="00AD25BD">
              <w:rPr>
                <w:rFonts w:ascii="Arial" w:hAnsi="Arial" w:cs="Arial"/>
              </w:rPr>
              <w:t xml:space="preserve"> Cena</w:t>
            </w:r>
            <w:r>
              <w:rPr>
                <w:rFonts w:ascii="Arial" w:hAnsi="Arial" w:cs="Arial"/>
              </w:rPr>
              <w:t xml:space="preserve"> –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5BD" w:rsidRPr="00AD25BD" w:rsidRDefault="00AD25BD" w:rsidP="00AD25B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</w:t>
            </w:r>
          </w:p>
        </w:tc>
      </w:tr>
      <w:bookmarkEnd w:id="0"/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AD25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496" w:rsidRDefault="00604496">
      <w:r>
        <w:separator/>
      </w:r>
    </w:p>
  </w:endnote>
  <w:endnote w:type="continuationSeparator" w:id="0">
    <w:p w:rsidR="00604496" w:rsidRDefault="00604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5BD" w:rsidRDefault="00AD25BD" w:rsidP="00AD25B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AD25BD" w:rsidRPr="009B2485" w:rsidTr="00CE29C5">
      <w:tc>
        <w:tcPr>
          <w:tcW w:w="0" w:type="auto"/>
          <w:vAlign w:val="center"/>
        </w:tcPr>
        <w:p w:rsidR="00AD25BD" w:rsidRDefault="00AD25BD" w:rsidP="00AD25BD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AD25BD" w:rsidRDefault="00AD25BD" w:rsidP="00AD25BD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AD25BD" w:rsidRDefault="00AD25BD" w:rsidP="00AD25BD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AD25BD" w:rsidRDefault="00AD25BD" w:rsidP="00AD25BD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AD25BD" w:rsidRDefault="00AD25BD" w:rsidP="00AD25BD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AD25BD" w:rsidRDefault="00AD25BD" w:rsidP="00AD25BD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AD25BD" w:rsidRDefault="00AD25BD" w:rsidP="00AD25BD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AD25BD" w:rsidRPr="009B2485" w:rsidRDefault="00AD25BD" w:rsidP="00AD25BD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496" w:rsidRDefault="00604496">
      <w:r>
        <w:separator/>
      </w:r>
    </w:p>
  </w:footnote>
  <w:footnote w:type="continuationSeparator" w:id="0">
    <w:p w:rsidR="00604496" w:rsidRDefault="006044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5BD" w:rsidRPr="0062295F" w:rsidRDefault="00AD25BD" w:rsidP="00AD25B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449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4496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D25BD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62FEA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2B1FA1A"/>
  <w15:chartTrackingRefBased/>
  <w15:docId w15:val="{2F67A26C-CEC2-40FD-A396-32BE5B4C7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AD25B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688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2025-09-16T13:09:00Z</cp:lastPrinted>
  <dcterms:created xsi:type="dcterms:W3CDTF">2025-09-16T13:09:00Z</dcterms:created>
  <dcterms:modified xsi:type="dcterms:W3CDTF">2025-09-16T13:09:00Z</dcterms:modified>
</cp:coreProperties>
</file>