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A0727" w:rsidRPr="000A0727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A072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A0727">
        <w:rPr>
          <w:rFonts w:ascii="Arial" w:hAnsi="Arial" w:cs="Arial"/>
        </w:rPr>
        <w:t>Politechnika Częstochowska</w:t>
      </w:r>
    </w:p>
    <w:p w:rsidR="006676AE" w:rsidRPr="0012157F" w:rsidRDefault="000A072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A0727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0A0727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A072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A0727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0A0727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A0727" w:rsidRPr="0012157F" w:rsidTr="00E90E86">
        <w:tc>
          <w:tcPr>
            <w:tcW w:w="9104" w:type="dxa"/>
            <w:shd w:val="clear" w:color="auto" w:fill="D9D9D9"/>
          </w:tcPr>
          <w:p w:rsidR="000A0727" w:rsidRPr="0012157F" w:rsidRDefault="000A0727" w:rsidP="00E90E86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A0727" w:rsidRPr="0012157F" w:rsidRDefault="000A0727" w:rsidP="00E90E8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A0727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0A0727" w:rsidRPr="00612283" w:rsidRDefault="000A0727" w:rsidP="00E90E8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A0727" w:rsidRPr="0012157F" w:rsidRDefault="000A0727" w:rsidP="00F87E73">
            <w:pPr>
              <w:ind w:left="-105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0A072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A072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urządzeń sieciowych dla jednostek organizacyjnych Politechniki Częstochowskiej (2 zadania)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A0727" w:rsidRPr="00A2540E" w:rsidTr="00E90E86">
        <w:tc>
          <w:tcPr>
            <w:tcW w:w="2269" w:type="dxa"/>
            <w:shd w:val="clear" w:color="auto" w:fill="auto"/>
          </w:tcPr>
          <w:p w:rsidR="000A0727" w:rsidRPr="00A2540E" w:rsidRDefault="000A0727" w:rsidP="00E90E8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A0727" w:rsidRPr="00A2540E" w:rsidRDefault="000A0727" w:rsidP="00E90E8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A072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RZ-DZP.261.33.2025.JP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A0727" w:rsidRPr="000A0727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7DB" w:rsidRDefault="00E717DB" w:rsidP="0038231F">
      <w:pPr>
        <w:spacing w:after="0" w:line="240" w:lineRule="auto"/>
      </w:pPr>
      <w:r>
        <w:separator/>
      </w:r>
    </w:p>
  </w:endnote>
  <w:endnote w:type="continuationSeparator" w:id="0">
    <w:p w:rsidR="00E717DB" w:rsidRDefault="00E717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727" w:rsidRDefault="000A07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87E7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87E7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727" w:rsidRDefault="000A07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7DB" w:rsidRDefault="00E717DB" w:rsidP="0038231F">
      <w:pPr>
        <w:spacing w:after="0" w:line="240" w:lineRule="auto"/>
      </w:pPr>
      <w:r>
        <w:separator/>
      </w:r>
    </w:p>
  </w:footnote>
  <w:footnote w:type="continuationSeparator" w:id="0">
    <w:p w:rsidR="00E717DB" w:rsidRDefault="00E717D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727" w:rsidRDefault="000A07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727" w:rsidRDefault="000A07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727" w:rsidRDefault="000A07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1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17D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A0727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17DB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87E73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1BDDD0"/>
  <w15:docId w15:val="{E123D334-BD93-49F2-9EEB-930757ED8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FFEDF-EA9B-4F29-A342-CB64922D1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485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2025-09-10T10:37:00Z</dcterms:created>
  <dcterms:modified xsi:type="dcterms:W3CDTF">2025-09-10T10:37:00Z</dcterms:modified>
</cp:coreProperties>
</file>