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063E0" w:rsidRPr="000063E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063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063E0">
        <w:rPr>
          <w:rFonts w:ascii="Arial" w:hAnsi="Arial" w:cs="Arial"/>
        </w:rPr>
        <w:t>Politechnika Częstochowska</w:t>
      </w:r>
    </w:p>
    <w:p w:rsidR="006676AE" w:rsidRPr="0012157F" w:rsidRDefault="000063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063E0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0063E0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063E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063E0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0063E0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63E0" w:rsidRPr="0012157F" w:rsidTr="00281943">
        <w:tc>
          <w:tcPr>
            <w:tcW w:w="9104" w:type="dxa"/>
            <w:shd w:val="clear" w:color="auto" w:fill="D9D9D9"/>
          </w:tcPr>
          <w:p w:rsidR="000063E0" w:rsidRPr="0012157F" w:rsidRDefault="000063E0" w:rsidP="00281943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063E0" w:rsidRPr="0012157F" w:rsidRDefault="000063E0" w:rsidP="002819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063E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0063E0" w:rsidRPr="00612283" w:rsidRDefault="000063E0" w:rsidP="00281943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063E0" w:rsidRPr="0012157F" w:rsidRDefault="000063E0" w:rsidP="00281943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0063E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63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nr 117, 118, 119 i 411 na Wydziale Inżynierii Produkcji i Technologii Materiałów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063E0" w:rsidRPr="00A2540E" w:rsidTr="00281943">
        <w:tc>
          <w:tcPr>
            <w:tcW w:w="2269" w:type="dxa"/>
            <w:shd w:val="clear" w:color="auto" w:fill="auto"/>
          </w:tcPr>
          <w:p w:rsidR="000063E0" w:rsidRPr="00A2540E" w:rsidRDefault="000063E0" w:rsidP="0028194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063E0" w:rsidRPr="00A2540E" w:rsidRDefault="000063E0" w:rsidP="0028194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63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RZ-DZP.261.32.2025.ŁZ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063E0" w:rsidRPr="000063E0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1B9" w:rsidRDefault="000301B9" w:rsidP="0038231F">
      <w:pPr>
        <w:spacing w:after="0" w:line="240" w:lineRule="auto"/>
      </w:pPr>
      <w:r>
        <w:separator/>
      </w:r>
    </w:p>
  </w:endnote>
  <w:endnote w:type="continuationSeparator" w:id="0">
    <w:p w:rsidR="000301B9" w:rsidRDefault="000301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3E0" w:rsidRDefault="000063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4018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4018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3E0" w:rsidRDefault="000063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1B9" w:rsidRDefault="000301B9" w:rsidP="0038231F">
      <w:pPr>
        <w:spacing w:after="0" w:line="240" w:lineRule="auto"/>
      </w:pPr>
      <w:r>
        <w:separator/>
      </w:r>
    </w:p>
  </w:footnote>
  <w:footnote w:type="continuationSeparator" w:id="0">
    <w:p w:rsidR="000301B9" w:rsidRDefault="000301B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3E0" w:rsidRDefault="000063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3E0" w:rsidRDefault="000063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3E0" w:rsidRDefault="000063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01B9"/>
    <w:rsid w:val="000063E0"/>
    <w:rsid w:val="00023477"/>
    <w:rsid w:val="000247FF"/>
    <w:rsid w:val="00025C8D"/>
    <w:rsid w:val="000301B9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018F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0A6A23-1F70-4B0B-83A7-FC2537BC9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920E8-3765-4861-A624-6FE5DC788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2025-09-10T11:10:00Z</dcterms:created>
  <dcterms:modified xsi:type="dcterms:W3CDTF">2025-09-10T11:10:00Z</dcterms:modified>
</cp:coreProperties>
</file>