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4D59C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D59C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D59C1">
        <w:rPr>
          <w:rFonts w:ascii="Arial" w:hAnsi="Arial" w:cs="Arial"/>
          <w:sz w:val="24"/>
          <w:szCs w:val="24"/>
        </w:rPr>
        <w:t>2025-09-11</w:t>
      </w:r>
    </w:p>
    <w:p w:rsidR="00CF7835" w:rsidRPr="009432A1" w:rsidRDefault="004D59C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59C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D59C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D59C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D59C1">
        <w:rPr>
          <w:rFonts w:ascii="Arial" w:hAnsi="Arial" w:cs="Arial"/>
          <w:sz w:val="24"/>
          <w:szCs w:val="24"/>
        </w:rPr>
        <w:t>69</w:t>
      </w:r>
    </w:p>
    <w:p w:rsidR="00CF7835" w:rsidRPr="009432A1" w:rsidRDefault="004D59C1" w:rsidP="00CF7835">
      <w:pPr>
        <w:rPr>
          <w:rFonts w:ascii="Arial" w:hAnsi="Arial" w:cs="Arial"/>
          <w:sz w:val="24"/>
          <w:szCs w:val="24"/>
        </w:rPr>
      </w:pPr>
      <w:r w:rsidRPr="004D59C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D59C1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D59C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59C1">
              <w:rPr>
                <w:rFonts w:ascii="Arial" w:hAnsi="Arial" w:cs="Arial"/>
                <w:bCs/>
                <w:sz w:val="24"/>
                <w:szCs w:val="24"/>
              </w:rPr>
              <w:t>Zakup goniometru umożliwiającego pomiar kąta zwilżania i energii powierzchniowej z zestawem komputerowym i oprogramowaniem do analizy wyników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59C1" w:rsidRPr="004E4B64" w:rsidTr="00CF1E24">
        <w:tc>
          <w:tcPr>
            <w:tcW w:w="2269" w:type="dxa"/>
            <w:shd w:val="clear" w:color="auto" w:fill="auto"/>
          </w:tcPr>
          <w:p w:rsidR="004D59C1" w:rsidRPr="004E4B64" w:rsidRDefault="004D59C1" w:rsidP="00CF1E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59C1" w:rsidRPr="004E4B64" w:rsidRDefault="004D59C1" w:rsidP="00CF1E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59C1">
              <w:rPr>
                <w:rFonts w:ascii="Arial" w:hAnsi="Arial" w:cs="Arial"/>
                <w:bCs/>
                <w:sz w:val="24"/>
                <w:szCs w:val="24"/>
              </w:rPr>
              <w:t>RZ-DZP.261.29.2025.ŁZ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D59C1" w:rsidRPr="004D59C1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D59C1" w:rsidRPr="004D59C1">
        <w:rPr>
          <w:rFonts w:ascii="Arial" w:hAnsi="Arial" w:cs="Arial"/>
          <w:sz w:val="24"/>
          <w:szCs w:val="24"/>
        </w:rPr>
        <w:t>11/09/2025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D59C1" w:rsidRPr="004D59C1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D59C1" w:rsidRPr="00355C9D" w:rsidTr="00CF1E24">
        <w:tc>
          <w:tcPr>
            <w:tcW w:w="1276" w:type="dxa"/>
            <w:shd w:val="clear" w:color="auto" w:fill="auto"/>
            <w:vAlign w:val="center"/>
          </w:tcPr>
          <w:p w:rsidR="004D59C1" w:rsidRPr="00CF7835" w:rsidRDefault="004D59C1" w:rsidP="00CF1E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59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D59C1" w:rsidRPr="00CF7835" w:rsidRDefault="004D59C1" w:rsidP="00CF1E2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D59C1">
              <w:rPr>
                <w:rFonts w:ascii="Arial" w:hAnsi="Arial" w:cs="Arial"/>
                <w:sz w:val="24"/>
                <w:szCs w:val="24"/>
              </w:rPr>
              <w:t>Spectro-Lab sp. z o.o.</w:t>
            </w:r>
          </w:p>
          <w:p w:rsidR="004D59C1" w:rsidRPr="00CF7835" w:rsidRDefault="004D59C1" w:rsidP="00CF1E24">
            <w:pPr>
              <w:rPr>
                <w:rFonts w:ascii="Arial" w:hAnsi="Arial" w:cs="Arial"/>
                <w:sz w:val="24"/>
                <w:szCs w:val="24"/>
              </w:rPr>
            </w:pPr>
            <w:r w:rsidRPr="004D59C1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59C1">
              <w:rPr>
                <w:rFonts w:ascii="Arial" w:hAnsi="Arial" w:cs="Arial"/>
                <w:sz w:val="24"/>
                <w:szCs w:val="24"/>
              </w:rPr>
              <w:t>100/102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D59C1" w:rsidRPr="00CF7835" w:rsidRDefault="004D59C1" w:rsidP="00CF1E2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9C1">
              <w:rPr>
                <w:rFonts w:ascii="Arial" w:hAnsi="Arial" w:cs="Arial"/>
                <w:sz w:val="24"/>
                <w:szCs w:val="24"/>
              </w:rPr>
              <w:t>05-092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59C1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59C1" w:rsidRPr="00CF7835" w:rsidRDefault="004D59C1" w:rsidP="00CF1E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59C1">
              <w:rPr>
                <w:rFonts w:ascii="Arial" w:hAnsi="Arial" w:cs="Arial"/>
                <w:sz w:val="24"/>
                <w:szCs w:val="24"/>
              </w:rPr>
              <w:t>197 907.00 zł</w:t>
            </w:r>
          </w:p>
        </w:tc>
      </w:tr>
      <w:bookmarkEnd w:id="0"/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DAB" w:rsidRDefault="001F2DAB">
      <w:r>
        <w:separator/>
      </w:r>
    </w:p>
  </w:endnote>
  <w:endnote w:type="continuationSeparator" w:id="0">
    <w:p w:rsidR="001F2DAB" w:rsidRDefault="001F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E70" w:rsidRPr="00342E70" w:rsidRDefault="00342E70" w:rsidP="00342E7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7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5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42E70" w:rsidRPr="00342E70" w:rsidTr="00CF1E24">
      <w:tc>
        <w:tcPr>
          <w:tcW w:w="0" w:type="auto"/>
          <w:vAlign w:val="center"/>
        </w:tcPr>
        <w:p w:rsidR="00342E70" w:rsidRPr="00342E70" w:rsidRDefault="00342E70" w:rsidP="00342E7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342E70" w:rsidRPr="00342E70" w:rsidRDefault="00342E70" w:rsidP="00342E7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42E7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42E7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342E70" w:rsidRPr="00342E70" w:rsidRDefault="00342E70" w:rsidP="00342E7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42E70" w:rsidRPr="00342E70" w:rsidRDefault="00342E70" w:rsidP="00342E7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42E70" w:rsidRPr="00342E70" w:rsidRDefault="00342E70" w:rsidP="00342E70">
    <w:pPr>
      <w:spacing w:line="276" w:lineRule="auto"/>
      <w:rPr>
        <w:rFonts w:ascii="Roboto" w:hAnsi="Roboto"/>
        <w:b/>
        <w:bCs/>
        <w:sz w:val="22"/>
        <w:szCs w:val="22"/>
      </w:rPr>
    </w:pPr>
    <w:r w:rsidRPr="00342E7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42E70" w:rsidRPr="00342E70" w:rsidRDefault="00342E70" w:rsidP="00342E70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7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342E70">
      <w:rPr>
        <w:rFonts w:ascii="Roboto" w:hAnsi="Roboto"/>
        <w:sz w:val="22"/>
        <w:szCs w:val="22"/>
      </w:rPr>
      <w:t>ul. Gen. J.H. Dąbrowskiego 69, 42-201 Częstochowa</w:t>
    </w:r>
  </w:p>
  <w:p w:rsidR="00342E70" w:rsidRPr="00342E70" w:rsidRDefault="00342E70" w:rsidP="00342E70">
    <w:pPr>
      <w:spacing w:line="276" w:lineRule="auto"/>
      <w:rPr>
        <w:rFonts w:ascii="Roboto" w:hAnsi="Roboto"/>
        <w:noProof/>
        <w:sz w:val="22"/>
        <w:szCs w:val="22"/>
      </w:rPr>
    </w:pPr>
    <w:r w:rsidRPr="00342E70">
      <w:rPr>
        <w:rFonts w:ascii="Roboto" w:hAnsi="Roboto"/>
        <w:sz w:val="22"/>
        <w:szCs w:val="22"/>
      </w:rPr>
      <w:t>tel. +48 34 325 0256, e-mail: dyrektor.inwestycji@pcz.pl</w:t>
    </w:r>
  </w:p>
  <w:p w:rsidR="00342E70" w:rsidRPr="00342E70" w:rsidRDefault="00342E70" w:rsidP="00342E70">
    <w:pPr>
      <w:rPr>
        <w:rFonts w:ascii="Arial" w:hAnsi="Arial"/>
        <w:sz w:val="18"/>
        <w:szCs w:val="18"/>
      </w:rPr>
    </w:pPr>
    <w:r w:rsidRPr="00342E70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2E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DAB" w:rsidRDefault="001F2DAB">
      <w:r>
        <w:separator/>
      </w:r>
    </w:p>
  </w:footnote>
  <w:footnote w:type="continuationSeparator" w:id="0">
    <w:p w:rsidR="001F2DAB" w:rsidRDefault="001F2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9C1" w:rsidRDefault="004D5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E70" w:rsidRPr="00342E70" w:rsidRDefault="00342E70" w:rsidP="00342E70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dYU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KV1hQ8AgAAVA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342E70" w:rsidRPr="00342E70" w:rsidRDefault="00342E70" w:rsidP="00342E70">
    <w:pPr>
      <w:tabs>
        <w:tab w:val="center" w:pos="4536"/>
        <w:tab w:val="right" w:pos="9072"/>
      </w:tabs>
      <w:rPr>
        <w:sz w:val="24"/>
        <w:szCs w:val="24"/>
      </w:rPr>
    </w:pPr>
  </w:p>
  <w:p w:rsidR="00342E70" w:rsidRPr="00342E70" w:rsidRDefault="00342E70" w:rsidP="00342E70">
    <w:pPr>
      <w:tabs>
        <w:tab w:val="center" w:pos="4536"/>
        <w:tab w:val="right" w:pos="9072"/>
      </w:tabs>
      <w:rPr>
        <w:sz w:val="24"/>
        <w:szCs w:val="24"/>
      </w:rPr>
    </w:pPr>
  </w:p>
  <w:p w:rsidR="00342E70" w:rsidRPr="00342E70" w:rsidRDefault="00342E70" w:rsidP="00342E70">
    <w:pPr>
      <w:tabs>
        <w:tab w:val="center" w:pos="4536"/>
        <w:tab w:val="right" w:pos="9072"/>
      </w:tabs>
      <w:rPr>
        <w:sz w:val="24"/>
        <w:szCs w:val="24"/>
      </w:rPr>
    </w:pPr>
  </w:p>
  <w:p w:rsidR="004D59C1" w:rsidRDefault="004D5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9C1" w:rsidRDefault="004D59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DA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2DAB"/>
    <w:rsid w:val="0023318D"/>
    <w:rsid w:val="00342E70"/>
    <w:rsid w:val="00355C9D"/>
    <w:rsid w:val="003B6B36"/>
    <w:rsid w:val="003D72FD"/>
    <w:rsid w:val="003F57CD"/>
    <w:rsid w:val="00423179"/>
    <w:rsid w:val="00490DC0"/>
    <w:rsid w:val="00493F8C"/>
    <w:rsid w:val="004C7E9B"/>
    <w:rsid w:val="004D59C1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66711E4C-CAD2-4288-85BF-2B6B1DDB7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2025-09-11T10:46:00Z</cp:lastPrinted>
  <dcterms:created xsi:type="dcterms:W3CDTF">2025-09-11T10:46:00Z</dcterms:created>
  <dcterms:modified xsi:type="dcterms:W3CDTF">2025-09-11T10:46:00Z</dcterms:modified>
</cp:coreProperties>
</file>