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DA3DDA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3E02E4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E02E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3E02E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E02E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E02E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3E02E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E02E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E02E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E02E4" w:rsidRPr="007B107C" w:rsidTr="00F0607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E02E4" w:rsidRPr="007B107C" w:rsidRDefault="003E02E4" w:rsidP="00F0607C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3E02E4" w:rsidRPr="007B107C" w:rsidRDefault="003E02E4" w:rsidP="00F0607C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E02E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3E02E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3E02E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3E02E4" w:rsidRPr="007B107C" w:rsidRDefault="003E02E4" w:rsidP="00F0607C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3E02E4" w:rsidRPr="007B107C" w:rsidRDefault="003E02E4" w:rsidP="00F0607C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3E02E4" w:rsidRPr="007B107C" w:rsidRDefault="003E02E4" w:rsidP="00F0607C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3E02E4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3E02E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Znakowane koszulki dla Wydziału Mechanicznego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3E02E4" w:rsidRPr="003E02E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CRZP/176/2025/AZP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3E02E4" w:rsidRPr="003E02E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02E4" w:rsidRDefault="003E02E4" w:rsidP="003E02E4">
      <w:pPr>
        <w:spacing w:after="0" w:line="240" w:lineRule="auto"/>
      </w:pPr>
      <w:r>
        <w:separator/>
      </w:r>
    </w:p>
  </w:endnote>
  <w:endnote w:type="continuationSeparator" w:id="0">
    <w:p w:rsidR="003E02E4" w:rsidRDefault="003E02E4" w:rsidP="003E0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2E4" w:rsidRDefault="003E02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2E4" w:rsidRDefault="003E02E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2E4" w:rsidRDefault="003E0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02E4" w:rsidRDefault="003E02E4" w:rsidP="003E02E4">
      <w:pPr>
        <w:spacing w:after="0" w:line="240" w:lineRule="auto"/>
      </w:pPr>
      <w:r>
        <w:separator/>
      </w:r>
    </w:p>
  </w:footnote>
  <w:footnote w:type="continuationSeparator" w:id="0">
    <w:p w:rsidR="003E02E4" w:rsidRDefault="003E02E4" w:rsidP="003E02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2E4" w:rsidRDefault="003E02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2E4" w:rsidRDefault="003E02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2E4" w:rsidRDefault="003E02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812"/>
    <w:rsid w:val="002621C4"/>
    <w:rsid w:val="002C6812"/>
    <w:rsid w:val="003E02E4"/>
    <w:rsid w:val="007B107C"/>
    <w:rsid w:val="007C7D43"/>
    <w:rsid w:val="00843802"/>
    <w:rsid w:val="008750B3"/>
    <w:rsid w:val="00C31816"/>
    <w:rsid w:val="00DA3DDA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D1DE6ABA-1605-4C4E-A33E-CC2B13C37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E02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02E4"/>
  </w:style>
  <w:style w:type="paragraph" w:styleId="Stopka">
    <w:name w:val="footer"/>
    <w:basedOn w:val="Normalny"/>
    <w:link w:val="StopkaZnak"/>
    <w:uiPriority w:val="99"/>
    <w:unhideWhenUsed/>
    <w:rsid w:val="003E02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02E4"/>
  </w:style>
  <w:style w:type="paragraph" w:styleId="Tekstdymka">
    <w:name w:val="Balloon Text"/>
    <w:basedOn w:val="Normalny"/>
    <w:link w:val="TekstdymkaZnak"/>
    <w:uiPriority w:val="99"/>
    <w:semiHidden/>
    <w:unhideWhenUsed/>
    <w:rsid w:val="00DA3D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3D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380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2025-09-10T11:56:00Z</cp:lastPrinted>
  <dcterms:created xsi:type="dcterms:W3CDTF">2025-09-10T11:56:00Z</dcterms:created>
  <dcterms:modified xsi:type="dcterms:W3CDTF">2025-09-10T11:56:00Z</dcterms:modified>
</cp:coreProperties>
</file>