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0BB7" w:rsidRPr="00400BB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00BB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Politechnika Częstochowska</w:t>
      </w:r>
    </w:p>
    <w:p w:rsidR="006676AE" w:rsidRPr="0012157F" w:rsidRDefault="00400BB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00BB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00BB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00BB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0BB7" w:rsidRPr="0012157F" w:rsidTr="00446E59">
        <w:tc>
          <w:tcPr>
            <w:tcW w:w="9104" w:type="dxa"/>
            <w:shd w:val="clear" w:color="auto" w:fill="D9D9D9"/>
          </w:tcPr>
          <w:p w:rsidR="00400BB7" w:rsidRPr="0012157F" w:rsidRDefault="00400BB7" w:rsidP="00446E5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00BB7" w:rsidRPr="0012157F" w:rsidRDefault="00400BB7" w:rsidP="00446E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0BB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00BB7" w:rsidRPr="00612283" w:rsidRDefault="00400BB7" w:rsidP="00446E5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0BB7" w:rsidRPr="0012157F" w:rsidRDefault="00400BB7" w:rsidP="00446E5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00BB7" w:rsidP="00A636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materiałów do opracowania modelu </w:t>
            </w:r>
            <w:r w:rsidR="00817A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zespołu </w:t>
            </w: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napędowego i prowadzenia badań w warunkach laboratoryjnych część 1 dla Wydziału Elektrycznego PCz w ramach projektu FELD.01.02-IP.02-0037/24-00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0BB7" w:rsidRPr="00A2540E" w:rsidTr="00446E59">
        <w:tc>
          <w:tcPr>
            <w:tcW w:w="2269" w:type="dxa"/>
            <w:shd w:val="clear" w:color="auto" w:fill="auto"/>
          </w:tcPr>
          <w:p w:rsidR="00400BB7" w:rsidRPr="00A2540E" w:rsidRDefault="00400BB7" w:rsidP="00446E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0BB7" w:rsidRPr="00A2540E" w:rsidRDefault="00400BB7" w:rsidP="00446E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RZ-DZP.262.12.2025.AR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0BB7" w:rsidRPr="00400BB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</w:t>
      </w:r>
      <w:r w:rsidR="009F3414">
        <w:rPr>
          <w:rFonts w:ascii="Arial" w:hAnsi="Arial" w:cs="Arial"/>
          <w:i/>
          <w:sz w:val="20"/>
          <w:szCs w:val="20"/>
        </w:rPr>
        <w:t xml:space="preserve"> i 5</w:t>
      </w:r>
      <w:bookmarkStart w:id="0" w:name="_GoBack"/>
      <w:bookmarkEnd w:id="0"/>
      <w:r w:rsidR="00E426EB" w:rsidRPr="00E426EB">
        <w:rPr>
          <w:rFonts w:ascii="Arial" w:hAnsi="Arial" w:cs="Arial"/>
          <w:i/>
          <w:sz w:val="20"/>
          <w:szCs w:val="20"/>
        </w:rPr>
        <w:t xml:space="preserve">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3D0609" w:rsidP="003D0609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 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800" w:rsidRDefault="00091800" w:rsidP="0038231F">
      <w:pPr>
        <w:spacing w:after="0" w:line="240" w:lineRule="auto"/>
      </w:pPr>
      <w:r>
        <w:separator/>
      </w:r>
    </w:p>
  </w:endnote>
  <w:endnote w:type="continuationSeparator" w:id="0">
    <w:p w:rsidR="00091800" w:rsidRDefault="000918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214D01" w:rsidTr="00214D01">
      <w:tc>
        <w:tcPr>
          <w:tcW w:w="2269" w:type="dxa"/>
          <w:vAlign w:val="center"/>
          <w:hideMark/>
        </w:tcPr>
        <w:p w:rsidR="00214D01" w:rsidRDefault="009F3414" w:rsidP="00214D01">
          <w:pPr>
            <w:rPr>
              <w:noProof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7.5pt;height:30pt;visibility:visible">
                <v:imagedata r:id="rId1" o:title=""/>
              </v:shape>
            </w:pict>
          </w:r>
        </w:p>
        <w:p w:rsidR="00214D01" w:rsidRDefault="009F3414" w:rsidP="00214D01">
          <w:r>
            <w:rPr>
              <w:noProof/>
            </w:rPr>
            <w:pict>
              <v:shape id="_x0000_i1027" type="#_x0000_t75" style="width:96.75pt;height:26.25pt;visibility:visibl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14D01" w:rsidRDefault="00214D01" w:rsidP="00214D01">
          <w:pPr>
            <w:jc w:val="center"/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214D01" w:rsidRDefault="009F3414" w:rsidP="00214D01">
          <w:pPr>
            <w:jc w:val="both"/>
          </w:pPr>
          <w:r>
            <w:rPr>
              <w:noProof/>
            </w:rPr>
            <w:pict>
              <v:shape id="_x0000_i1028" type="#_x0000_t75" style="width:55.5pt;height:45.75pt;visibility:visible">
                <v:imagedata r:id="rId3" o:title=""/>
              </v:shape>
            </w:pict>
          </w:r>
        </w:p>
      </w:tc>
    </w:tr>
  </w:tbl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341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341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800" w:rsidRDefault="00091800" w:rsidP="0038231F">
      <w:pPr>
        <w:spacing w:after="0" w:line="240" w:lineRule="auto"/>
      </w:pPr>
      <w:r>
        <w:separator/>
      </w:r>
    </w:p>
  </w:footnote>
  <w:footnote w:type="continuationSeparator" w:id="0">
    <w:p w:rsidR="00091800" w:rsidRDefault="0009180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01" w:rsidRDefault="009F3414" w:rsidP="00214D01">
    <w:pPr>
      <w:pStyle w:val="Nagwek"/>
      <w:ind w:left="-42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1.75pt;height:47.25pt;visibility:visible">
          <v:imagedata r:id="rId1" o:title=""/>
        </v:shape>
      </w:pict>
    </w:r>
  </w:p>
  <w:p w:rsidR="00400BB7" w:rsidRDefault="00400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122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80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180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4D01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0609"/>
    <w:rsid w:val="003E3FAD"/>
    <w:rsid w:val="003F024C"/>
    <w:rsid w:val="00400BB7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A4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41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368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61CB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3"/>
    <o:shapelayout v:ext="edit">
      <o:idmap v:ext="edit" data="1"/>
    </o:shapelayout>
  </w:shapeDefaults>
  <w:decimalSymbol w:val=","/>
  <w:listSeparator w:val=";"/>
  <w14:docId w14:val="122F5A3E"/>
  <w15:docId w15:val="{39DC9B84-4176-4D12-924A-12CBA613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7404A-08B1-400B-BBB9-41355FF42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2025-09-10T06:36:00Z</cp:lastPrinted>
  <dcterms:created xsi:type="dcterms:W3CDTF">2025-09-10T06:36:00Z</dcterms:created>
  <dcterms:modified xsi:type="dcterms:W3CDTF">2025-09-10T06:36:00Z</dcterms:modified>
</cp:coreProperties>
</file>