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F494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F494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F4944">
        <w:rPr>
          <w:rFonts w:ascii="Arial" w:hAnsi="Arial" w:cs="Arial"/>
          <w:sz w:val="24"/>
          <w:szCs w:val="24"/>
        </w:rPr>
        <w:t>2025-09-09</w:t>
      </w:r>
    </w:p>
    <w:p w:rsidR="00CF7835" w:rsidRPr="009432A1" w:rsidRDefault="00CF494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494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F494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F494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F4944">
        <w:rPr>
          <w:rFonts w:ascii="Arial" w:hAnsi="Arial" w:cs="Arial"/>
          <w:sz w:val="24"/>
          <w:szCs w:val="24"/>
        </w:rPr>
        <w:t>69</w:t>
      </w:r>
    </w:p>
    <w:p w:rsidR="00CF7835" w:rsidRDefault="00CF4944" w:rsidP="000914F7">
      <w:pPr>
        <w:rPr>
          <w:rFonts w:ascii="Arial" w:hAnsi="Arial" w:cs="Arial"/>
          <w:sz w:val="24"/>
          <w:szCs w:val="24"/>
        </w:rPr>
      </w:pPr>
      <w:r w:rsidRPr="00CF494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F4944">
        <w:rPr>
          <w:rFonts w:ascii="Arial" w:hAnsi="Arial" w:cs="Arial"/>
          <w:sz w:val="24"/>
          <w:szCs w:val="24"/>
        </w:rPr>
        <w:t>Częstochowa</w:t>
      </w:r>
    </w:p>
    <w:p w:rsidR="000914F7" w:rsidRPr="000914F7" w:rsidRDefault="000914F7" w:rsidP="000914F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F494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4944">
              <w:rPr>
                <w:rFonts w:ascii="Arial" w:hAnsi="Arial" w:cs="Arial"/>
                <w:bCs/>
                <w:sz w:val="24"/>
                <w:szCs w:val="24"/>
              </w:rPr>
              <w:t>Dostawa 15 sztuk stanowisk do laboratorium Wirtualnej Rzeczywistości Politechniki Częstochowskiej w ramach Projektu ,,Politechnika Częstochowska kształci kadrę dla rozwoju gospodarki FERS.01.05-IP.08-0286/23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4944" w:rsidRPr="004E4B64" w:rsidTr="00FC70FB">
        <w:tc>
          <w:tcPr>
            <w:tcW w:w="2269" w:type="dxa"/>
            <w:shd w:val="clear" w:color="auto" w:fill="auto"/>
          </w:tcPr>
          <w:p w:rsidR="00CF4944" w:rsidRPr="004E4B64" w:rsidRDefault="00CF4944" w:rsidP="00FC7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4944" w:rsidRPr="004E4B64" w:rsidRDefault="00CF4944" w:rsidP="00FC7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4944">
              <w:rPr>
                <w:rFonts w:ascii="Arial" w:hAnsi="Arial" w:cs="Arial"/>
                <w:bCs/>
                <w:sz w:val="24"/>
                <w:szCs w:val="24"/>
              </w:rPr>
              <w:t>RZ-DZP.262.8.2025.MM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F4944" w:rsidRPr="00CF4944">
        <w:rPr>
          <w:rFonts w:ascii="Arial" w:hAnsi="Arial" w:cs="Arial"/>
          <w:sz w:val="24"/>
          <w:szCs w:val="24"/>
        </w:rPr>
        <w:t>(</w:t>
      </w:r>
      <w:proofErr w:type="spellStart"/>
      <w:r w:rsidR="00CF4944" w:rsidRPr="00CF4944">
        <w:rPr>
          <w:rFonts w:ascii="Arial" w:hAnsi="Arial" w:cs="Arial"/>
          <w:sz w:val="24"/>
          <w:szCs w:val="24"/>
        </w:rPr>
        <w:t>t.j</w:t>
      </w:r>
      <w:proofErr w:type="spellEnd"/>
      <w:r w:rsidR="00CF4944" w:rsidRPr="00CF494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F4944" w:rsidRPr="00CF4944">
        <w:rPr>
          <w:rFonts w:ascii="Arial" w:hAnsi="Arial" w:cs="Arial"/>
          <w:sz w:val="24"/>
          <w:szCs w:val="24"/>
        </w:rPr>
        <w:t>09/09/2025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F4944" w:rsidRPr="00CF494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984"/>
      </w:tblGrid>
      <w:tr w:rsidR="00D665F5" w:rsidRPr="00355C9D" w:rsidTr="000914F7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914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665F5" w:rsidRPr="00CF7835" w:rsidRDefault="00D665F5" w:rsidP="000914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D665F5" w:rsidRPr="00CF7835" w:rsidRDefault="00D665F5" w:rsidP="000914F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F4944" w:rsidRPr="00355C9D" w:rsidTr="000914F7">
        <w:tc>
          <w:tcPr>
            <w:tcW w:w="1276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CF4944" w:rsidRPr="00CF7835" w:rsidRDefault="00CF4944" w:rsidP="000914F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F4944" w:rsidRPr="00CF7835" w:rsidRDefault="000914F7" w:rsidP="000914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CF4944" w:rsidRPr="00CF4944">
              <w:rPr>
                <w:rFonts w:ascii="Arial" w:hAnsi="Arial" w:cs="Arial"/>
                <w:sz w:val="24"/>
                <w:szCs w:val="24"/>
              </w:rPr>
              <w:t>. N</w:t>
            </w:r>
            <w:r>
              <w:rPr>
                <w:rFonts w:ascii="Arial" w:hAnsi="Arial" w:cs="Arial"/>
                <w:sz w:val="24"/>
                <w:szCs w:val="24"/>
              </w:rPr>
              <w:t>iepodległości 41</w:t>
            </w:r>
          </w:p>
          <w:p w:rsidR="00CF4944" w:rsidRPr="00CF7835" w:rsidRDefault="00CF4944" w:rsidP="000914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C</w:t>
            </w:r>
            <w:r w:rsidR="000914F7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96 678.00 zł</w:t>
            </w:r>
          </w:p>
        </w:tc>
      </w:tr>
      <w:tr w:rsidR="00CF4944" w:rsidRPr="00355C9D" w:rsidTr="000914F7">
        <w:tc>
          <w:tcPr>
            <w:tcW w:w="1276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2" w:type="dxa"/>
            <w:shd w:val="clear" w:color="auto" w:fill="auto"/>
          </w:tcPr>
          <w:p w:rsidR="00CF4944" w:rsidRPr="00CF7835" w:rsidRDefault="000914F7" w:rsidP="000914F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Kognita S</w:t>
            </w:r>
            <w:r w:rsidR="00CF4944" w:rsidRPr="00CF4944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CF4944" w:rsidRPr="00CF7835" w:rsidRDefault="00CF4944" w:rsidP="000914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Aleja Rzeczypospolitej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20/96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4944" w:rsidRPr="00CF7835" w:rsidRDefault="00CF4944" w:rsidP="000914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02-972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108 596.70 zł</w:t>
            </w:r>
          </w:p>
        </w:tc>
      </w:tr>
      <w:tr w:rsidR="00CF4944" w:rsidRPr="00355C9D" w:rsidTr="000914F7">
        <w:tc>
          <w:tcPr>
            <w:tcW w:w="1276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CF4944" w:rsidRPr="00CF7835" w:rsidRDefault="000914F7" w:rsidP="000914F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NTT Technology S</w:t>
            </w:r>
            <w:r w:rsidR="00CF4944" w:rsidRPr="00CF4944">
              <w:rPr>
                <w:rFonts w:ascii="Arial" w:hAnsi="Arial" w:cs="Arial"/>
                <w:sz w:val="24"/>
                <w:szCs w:val="24"/>
              </w:rPr>
              <w:t>p. z o .o.</w:t>
            </w:r>
          </w:p>
          <w:p w:rsidR="00CF4944" w:rsidRPr="00CF7835" w:rsidRDefault="00CF4944" w:rsidP="000914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Zakręt, ul. Trakt Brzeski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89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4944" w:rsidRPr="00CF7835" w:rsidRDefault="00CF4944" w:rsidP="000914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05-077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Warszawa - Wesoła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95 571.00 zł</w:t>
            </w:r>
          </w:p>
        </w:tc>
      </w:tr>
      <w:tr w:rsidR="00CF4944" w:rsidRPr="00355C9D" w:rsidTr="000914F7">
        <w:tc>
          <w:tcPr>
            <w:tcW w:w="1276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CF4944" w:rsidRPr="00CF7835" w:rsidRDefault="00CF4944" w:rsidP="000914F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CF4944" w:rsidRPr="00CF7835" w:rsidRDefault="00CF4944" w:rsidP="000914F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Spokojna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F4944" w:rsidRPr="00CF7835" w:rsidRDefault="00CF4944" w:rsidP="000914F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41-940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944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F4944" w:rsidRPr="00CF7835" w:rsidRDefault="00CF4944" w:rsidP="000914F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944">
              <w:rPr>
                <w:rFonts w:ascii="Arial" w:hAnsi="Arial" w:cs="Arial"/>
                <w:sz w:val="24"/>
                <w:szCs w:val="24"/>
              </w:rPr>
              <w:t>101 954.70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0914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15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905" w:rsidRDefault="00426905">
      <w:r>
        <w:separator/>
      </w:r>
    </w:p>
  </w:endnote>
  <w:endnote w:type="continuationSeparator" w:id="0">
    <w:p w:rsidR="00426905" w:rsidRDefault="0042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4F7" w:rsidRDefault="000914F7" w:rsidP="000914F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2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0914F7" w:rsidRDefault="000914F7" w:rsidP="000914F7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30" type="#_x0000_t75" style="width:110pt;height:43pt;visibility:visible;mso-wrap-style:square">
          <v:imagedata r:id="rId1" o:title=""/>
        </v:shape>
      </w:pict>
    </w:r>
  </w:p>
  <w:p w:rsidR="000914F7" w:rsidRPr="000E233A" w:rsidRDefault="000914F7" w:rsidP="000914F7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0914F7" w:rsidRPr="000E233A" w:rsidRDefault="000914F7" w:rsidP="000914F7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0914F7" w:rsidRDefault="009F189D" w:rsidP="000914F7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14F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905" w:rsidRDefault="00426905">
      <w:r>
        <w:separator/>
      </w:r>
    </w:p>
  </w:footnote>
  <w:footnote w:type="continuationSeparator" w:id="0">
    <w:p w:rsidR="00426905" w:rsidRDefault="00426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44" w:rsidRDefault="00CF4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44" w:rsidRDefault="000914F7">
    <w:pPr>
      <w:pStyle w:val="Nagwek"/>
    </w:pPr>
    <w:r>
      <w:rPr>
        <w:rFonts w:ascii="Roboto" w:hAnsi="Roboto"/>
        <w:b/>
        <w:noProof/>
        <w:szCs w:val="18"/>
      </w:rPr>
      <w:pict>
        <v:line id="Łącznik prosty 1" o:spid="_x0000_s2051" style="position:absolute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7.85pt,68.8pt" to="440.7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425pt;height:5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44" w:rsidRDefault="00CF49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905"/>
    <w:rsid w:val="00007727"/>
    <w:rsid w:val="00017720"/>
    <w:rsid w:val="00035488"/>
    <w:rsid w:val="000914F7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2690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4944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7FDF771"/>
  <w15:chartTrackingRefBased/>
  <w15:docId w15:val="{23DB3EE7-C41A-44EC-BDAF-296C6C41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914F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2025-09-09T12:55:00Z</dcterms:created>
  <dcterms:modified xsi:type="dcterms:W3CDTF">2025-09-09T12:55:00Z</dcterms:modified>
</cp:coreProperties>
</file>