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352A2F" w:rsidP="00A444E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52A2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52A2F">
        <w:rPr>
          <w:rFonts w:ascii="Arial" w:hAnsi="Arial" w:cs="Arial"/>
          <w:sz w:val="24"/>
          <w:szCs w:val="24"/>
        </w:rPr>
        <w:t>2025-09-09</w:t>
      </w:r>
    </w:p>
    <w:p w:rsidR="00CF7835" w:rsidRPr="009432A1" w:rsidRDefault="00352A2F" w:rsidP="00A444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2A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52A2F" w:rsidP="00A444E5">
      <w:pPr>
        <w:spacing w:line="360" w:lineRule="auto"/>
        <w:rPr>
          <w:rFonts w:ascii="Arial" w:hAnsi="Arial" w:cs="Arial"/>
          <w:sz w:val="24"/>
          <w:szCs w:val="24"/>
        </w:rPr>
      </w:pPr>
      <w:r w:rsidRPr="00352A2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52A2F">
        <w:rPr>
          <w:rFonts w:ascii="Arial" w:hAnsi="Arial" w:cs="Arial"/>
          <w:sz w:val="24"/>
          <w:szCs w:val="24"/>
        </w:rPr>
        <w:t>69</w:t>
      </w:r>
    </w:p>
    <w:p w:rsidR="00CF7835" w:rsidRPr="009432A1" w:rsidRDefault="00352A2F" w:rsidP="00A444E5">
      <w:pPr>
        <w:spacing w:line="360" w:lineRule="auto"/>
        <w:rPr>
          <w:rFonts w:ascii="Arial" w:hAnsi="Arial" w:cs="Arial"/>
          <w:sz w:val="24"/>
          <w:szCs w:val="24"/>
        </w:rPr>
      </w:pPr>
      <w:r w:rsidRPr="00352A2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52A2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A444E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444E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444E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444E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444E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52A2F" w:rsidP="00A44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2A2F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52A2F" w:rsidRPr="004E4B64" w:rsidTr="00AB1B4A">
        <w:tc>
          <w:tcPr>
            <w:tcW w:w="2269" w:type="dxa"/>
            <w:shd w:val="clear" w:color="auto" w:fill="auto"/>
          </w:tcPr>
          <w:p w:rsidR="00352A2F" w:rsidRPr="004E4B64" w:rsidRDefault="00352A2F" w:rsidP="00A444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2A2F" w:rsidRPr="004E4B64" w:rsidRDefault="00352A2F" w:rsidP="00A44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2A2F">
              <w:rPr>
                <w:rFonts w:ascii="Arial" w:hAnsi="Arial" w:cs="Arial"/>
                <w:bCs/>
                <w:sz w:val="24"/>
                <w:szCs w:val="24"/>
              </w:rPr>
              <w:t>RZ-DZP.261.22.2025.MT</w:t>
            </w:r>
          </w:p>
        </w:tc>
      </w:tr>
    </w:tbl>
    <w:p w:rsidR="00D665F5" w:rsidRPr="00355C9D" w:rsidRDefault="00D665F5" w:rsidP="00A444E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52A2F" w:rsidRPr="00352A2F">
        <w:rPr>
          <w:rFonts w:ascii="Arial" w:hAnsi="Arial" w:cs="Arial"/>
          <w:sz w:val="24"/>
          <w:szCs w:val="24"/>
        </w:rPr>
        <w:t>(</w:t>
      </w:r>
      <w:proofErr w:type="spellStart"/>
      <w:r w:rsidR="00352A2F" w:rsidRPr="00352A2F">
        <w:rPr>
          <w:rFonts w:ascii="Arial" w:hAnsi="Arial" w:cs="Arial"/>
          <w:sz w:val="24"/>
          <w:szCs w:val="24"/>
        </w:rPr>
        <w:t>t.j</w:t>
      </w:r>
      <w:proofErr w:type="spellEnd"/>
      <w:r w:rsidR="00352A2F" w:rsidRPr="00352A2F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444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52A2F" w:rsidRPr="00352A2F">
        <w:rPr>
          <w:rFonts w:ascii="Arial" w:hAnsi="Arial" w:cs="Arial"/>
          <w:sz w:val="24"/>
          <w:szCs w:val="24"/>
        </w:rPr>
        <w:t>09/09/2025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52A2F" w:rsidRPr="00352A2F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444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444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444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DAK SPÓŁKA Z OGRA</w:t>
            </w:r>
            <w:r w:rsidR="00A444E5">
              <w:rPr>
                <w:rFonts w:ascii="Arial" w:hAnsi="Arial" w:cs="Arial"/>
                <w:sz w:val="24"/>
                <w:szCs w:val="24"/>
              </w:rPr>
              <w:t>N</w:t>
            </w:r>
            <w:r w:rsidRPr="00352A2F">
              <w:rPr>
                <w:rFonts w:ascii="Arial" w:hAnsi="Arial" w:cs="Arial"/>
                <w:sz w:val="24"/>
                <w:szCs w:val="24"/>
              </w:rPr>
              <w:t>ICZONĄ ODPOWIEDZIALNOŚCIĄ</w:t>
            </w:r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Sienkiewicza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9a/13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25-350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350 400.00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785F0F" w:rsidRDefault="00785F0F" w:rsidP="00785F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785F0F" w:rsidRDefault="00785F0F" w:rsidP="00785F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Plac Wolności 2 </w:t>
            </w:r>
          </w:p>
          <w:p w:rsidR="00785F0F" w:rsidRDefault="00785F0F" w:rsidP="00785F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41-400 Mysłowice</w:t>
            </w:r>
          </w:p>
          <w:p w:rsidR="00785F0F" w:rsidRDefault="00785F0F" w:rsidP="00785F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785F0F" w:rsidRDefault="00785F0F" w:rsidP="00785F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52A2F" w:rsidRPr="00CF7835" w:rsidRDefault="00785F0F" w:rsidP="00785F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304 102.08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Lion system sp</w:t>
            </w:r>
            <w:r w:rsidR="00785F0F">
              <w:rPr>
                <w:rFonts w:ascii="Arial" w:hAnsi="Arial" w:cs="Arial"/>
                <w:sz w:val="24"/>
                <w:szCs w:val="24"/>
              </w:rPr>
              <w:t>.</w:t>
            </w:r>
            <w:r w:rsidRPr="00352A2F">
              <w:rPr>
                <w:rFonts w:ascii="Arial" w:hAnsi="Arial" w:cs="Arial"/>
                <w:sz w:val="24"/>
                <w:szCs w:val="24"/>
              </w:rPr>
              <w:t xml:space="preserve"> z</w:t>
            </w:r>
            <w:r w:rsidR="00785F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352A2F" w:rsidRPr="00CF7835" w:rsidRDefault="00AD23A2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Mogilska 43/35</w:t>
            </w:r>
          </w:p>
          <w:p w:rsidR="00352A2F" w:rsidRPr="00CF7835" w:rsidRDefault="00AD23A2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31-545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244 999.92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Zakłady Usługowe "EZT" S.A.</w:t>
            </w:r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Modrzewiowa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41-219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352 026.00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 w:rsidR="00AD23A2">
              <w:rPr>
                <w:rFonts w:ascii="Arial" w:hAnsi="Arial" w:cs="Arial"/>
                <w:sz w:val="24"/>
                <w:szCs w:val="24"/>
              </w:rPr>
              <w:t>-</w:t>
            </w:r>
            <w:r w:rsidRPr="00352A2F">
              <w:rPr>
                <w:rFonts w:ascii="Arial" w:hAnsi="Arial" w:cs="Arial"/>
                <w:sz w:val="24"/>
                <w:szCs w:val="24"/>
              </w:rPr>
              <w:t xml:space="preserve">Usługowe "CZATA" </w:t>
            </w:r>
            <w:proofErr w:type="spellStart"/>
            <w:r w:rsidRPr="00352A2F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352A2F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Żabia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97-300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AD23A2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329 441.04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117/121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273 248.90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D23A2" w:rsidRPr="00CF7835" w:rsidRDefault="00AD23A2" w:rsidP="00AD23A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AD23A2" w:rsidRPr="00CF7835" w:rsidRDefault="00AD23A2" w:rsidP="00AD23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D23A2" w:rsidRDefault="00AD23A2" w:rsidP="00AD23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AD23A2" w:rsidRDefault="00AD23A2" w:rsidP="00AD23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AD23A2" w:rsidRPr="00CF7835" w:rsidRDefault="00AD23A2" w:rsidP="00AD23A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352A2F" w:rsidRPr="00CF7835" w:rsidRDefault="00AD23A2" w:rsidP="00AD23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267 861.53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352A2F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42-204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243 392.40 zł</w:t>
            </w:r>
          </w:p>
        </w:tc>
      </w:tr>
      <w:tr w:rsidR="00352A2F" w:rsidRPr="00355C9D" w:rsidTr="00AB1B4A">
        <w:tc>
          <w:tcPr>
            <w:tcW w:w="1276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352A2F" w:rsidRPr="00CF7835" w:rsidRDefault="00AD23A2" w:rsidP="00A444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COMBAT Robert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Powę</w:t>
            </w:r>
            <w:r w:rsidR="00352A2F" w:rsidRPr="00352A2F">
              <w:rPr>
                <w:rFonts w:ascii="Arial" w:hAnsi="Arial" w:cs="Arial"/>
                <w:sz w:val="24"/>
                <w:szCs w:val="24"/>
              </w:rPr>
              <w:t>ziak</w:t>
            </w:r>
            <w:bookmarkStart w:id="0" w:name="_GoBack"/>
            <w:bookmarkEnd w:id="0"/>
            <w:proofErr w:type="spellEnd"/>
          </w:p>
          <w:p w:rsidR="00352A2F" w:rsidRPr="00CF7835" w:rsidRDefault="00352A2F" w:rsidP="00A444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Twarda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2A2F" w:rsidRPr="00CF7835" w:rsidRDefault="00352A2F" w:rsidP="00A444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00-105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2A2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A2F" w:rsidRPr="00CF7835" w:rsidRDefault="00352A2F" w:rsidP="00A444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A2F">
              <w:rPr>
                <w:rFonts w:ascii="Arial" w:hAnsi="Arial" w:cs="Arial"/>
                <w:sz w:val="24"/>
                <w:szCs w:val="24"/>
              </w:rPr>
              <w:t>291 997.08 zł</w:t>
            </w:r>
          </w:p>
        </w:tc>
      </w:tr>
    </w:tbl>
    <w:p w:rsidR="0069085C" w:rsidRPr="00355C9D" w:rsidRDefault="0069085C" w:rsidP="00A444E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69085C" w:rsidRPr="00355C9D" w:rsidSect="00A444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798" w:rsidRDefault="00174798">
      <w:r>
        <w:separator/>
      </w:r>
    </w:p>
  </w:endnote>
  <w:endnote w:type="continuationSeparator" w:id="0">
    <w:p w:rsidR="00174798" w:rsidRDefault="0017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4E5" w:rsidRPr="00A444E5" w:rsidRDefault="00AD23A2" w:rsidP="00A444E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444E5" w:rsidRPr="00A444E5" w:rsidTr="00AB1B4A">
      <w:tc>
        <w:tcPr>
          <w:tcW w:w="0" w:type="auto"/>
          <w:shd w:val="clear" w:color="auto" w:fill="auto"/>
          <w:vAlign w:val="center"/>
        </w:tcPr>
        <w:p w:rsidR="00A444E5" w:rsidRPr="00A444E5" w:rsidRDefault="00A444E5" w:rsidP="00A444E5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444E5" w:rsidRPr="00A444E5" w:rsidRDefault="00A444E5" w:rsidP="00A444E5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444E5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444E5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444E5" w:rsidRPr="00A444E5" w:rsidRDefault="00A444E5" w:rsidP="00A444E5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444E5" w:rsidRPr="00A444E5" w:rsidRDefault="00A444E5" w:rsidP="00A444E5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444E5" w:rsidRPr="00A444E5" w:rsidRDefault="00A444E5" w:rsidP="00A444E5">
    <w:pPr>
      <w:spacing w:line="276" w:lineRule="auto"/>
      <w:rPr>
        <w:rFonts w:ascii="Roboto" w:hAnsi="Roboto"/>
        <w:b/>
        <w:bCs/>
        <w:sz w:val="22"/>
        <w:szCs w:val="22"/>
      </w:rPr>
    </w:pPr>
    <w:r w:rsidRPr="00A444E5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444E5" w:rsidRPr="00A444E5" w:rsidRDefault="00AD23A2" w:rsidP="00A444E5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="00A444E5" w:rsidRPr="00A444E5">
      <w:rPr>
        <w:rFonts w:ascii="Roboto" w:hAnsi="Roboto"/>
        <w:sz w:val="22"/>
        <w:szCs w:val="22"/>
      </w:rPr>
      <w:t>ul. Gen. J.H. Dąbrowskiego 69, 42-201 Częstochowa</w:t>
    </w:r>
  </w:p>
  <w:p w:rsidR="00A444E5" w:rsidRPr="00A444E5" w:rsidRDefault="00A444E5" w:rsidP="00A444E5">
    <w:pPr>
      <w:spacing w:line="276" w:lineRule="auto"/>
      <w:rPr>
        <w:rFonts w:ascii="Roboto" w:hAnsi="Roboto"/>
        <w:noProof/>
        <w:sz w:val="22"/>
        <w:szCs w:val="22"/>
      </w:rPr>
    </w:pPr>
    <w:r w:rsidRPr="00A444E5">
      <w:rPr>
        <w:rFonts w:ascii="Roboto" w:hAnsi="Roboto"/>
        <w:sz w:val="22"/>
        <w:szCs w:val="22"/>
      </w:rPr>
      <w:t>tel. +48 34 325 02 56, e-mail: dyrektor.inwestycji@pcz.pl</w:t>
    </w:r>
  </w:p>
  <w:p w:rsidR="00A444E5" w:rsidRPr="00A444E5" w:rsidRDefault="00A444E5" w:rsidP="00A444E5">
    <w:pPr>
      <w:rPr>
        <w:rFonts w:ascii="Roboto" w:hAnsi="Roboto"/>
        <w:b/>
        <w:color w:val="F07E26"/>
        <w:sz w:val="24"/>
        <w:szCs w:val="24"/>
      </w:rPr>
    </w:pPr>
    <w:r w:rsidRPr="00A444E5">
      <w:rPr>
        <w:rFonts w:ascii="Roboto" w:hAnsi="Roboto"/>
        <w:b/>
        <w:sz w:val="22"/>
        <w:szCs w:val="22"/>
      </w:rPr>
      <w:t>www.pcz.pl</w:t>
    </w:r>
    <w:r w:rsidR="00AD23A2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23A2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23A2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47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798" w:rsidRDefault="00174798">
      <w:r>
        <w:separator/>
      </w:r>
    </w:p>
  </w:footnote>
  <w:footnote w:type="continuationSeparator" w:id="0">
    <w:p w:rsidR="00174798" w:rsidRDefault="0017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A2F" w:rsidRDefault="00352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4E5" w:rsidRPr="00A444E5" w:rsidRDefault="00AD23A2" w:rsidP="00A444E5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352A2F" w:rsidRDefault="00352A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A2F" w:rsidRDefault="00352A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_x0000_s2053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798"/>
    <w:rsid w:val="00007727"/>
    <w:rsid w:val="00017720"/>
    <w:rsid w:val="00035488"/>
    <w:rsid w:val="000C1C6D"/>
    <w:rsid w:val="000D7F25"/>
    <w:rsid w:val="000E00E5"/>
    <w:rsid w:val="001146A4"/>
    <w:rsid w:val="00173B20"/>
    <w:rsid w:val="00174798"/>
    <w:rsid w:val="001C69FF"/>
    <w:rsid w:val="0023318D"/>
    <w:rsid w:val="00352A2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5F0F"/>
    <w:rsid w:val="00843263"/>
    <w:rsid w:val="00861E75"/>
    <w:rsid w:val="008A26A5"/>
    <w:rsid w:val="008F318B"/>
    <w:rsid w:val="00960CEB"/>
    <w:rsid w:val="009D19BD"/>
    <w:rsid w:val="009F189D"/>
    <w:rsid w:val="00A444E5"/>
    <w:rsid w:val="00A80738"/>
    <w:rsid w:val="00AD23A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2B112AD"/>
  <w15:chartTrackingRefBased/>
  <w15:docId w15:val="{51A17842-4B70-416F-B5E3-23D51F8F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251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2025-09-09T12:31:00Z</dcterms:created>
  <dcterms:modified xsi:type="dcterms:W3CDTF">2025-09-09T12:31:00Z</dcterms:modified>
</cp:coreProperties>
</file>