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4317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F4317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43173">
        <w:rPr>
          <w:rFonts w:ascii="Arial" w:hAnsi="Arial" w:cs="Arial"/>
        </w:rPr>
        <w:t>2025-09-09</w:t>
      </w:r>
    </w:p>
    <w:p w:rsidR="00081D13" w:rsidRPr="00353FDC" w:rsidRDefault="00F4317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43173">
        <w:rPr>
          <w:rFonts w:ascii="Arial" w:hAnsi="Arial" w:cs="Arial"/>
          <w:b/>
          <w:bCs/>
        </w:rPr>
        <w:t>Politechnika Częstochowska</w:t>
      </w:r>
    </w:p>
    <w:p w:rsidR="00081D13" w:rsidRPr="00353FDC" w:rsidRDefault="00F43173" w:rsidP="00081D13">
      <w:pPr>
        <w:spacing w:line="360" w:lineRule="auto"/>
        <w:ind w:right="3969"/>
        <w:rPr>
          <w:rFonts w:ascii="Arial" w:hAnsi="Arial" w:cs="Arial"/>
        </w:rPr>
      </w:pPr>
      <w:r w:rsidRPr="00F4317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43173">
        <w:rPr>
          <w:rFonts w:ascii="Arial" w:hAnsi="Arial" w:cs="Arial"/>
        </w:rPr>
        <w:t>69</w:t>
      </w:r>
    </w:p>
    <w:p w:rsidR="00081D13" w:rsidRDefault="00F43173" w:rsidP="00081D13">
      <w:pPr>
        <w:ind w:right="3969"/>
        <w:rPr>
          <w:rFonts w:ascii="Arial" w:hAnsi="Arial" w:cs="Arial"/>
        </w:rPr>
      </w:pPr>
      <w:r w:rsidRPr="00F4317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43173">
        <w:rPr>
          <w:rFonts w:ascii="Arial" w:hAnsi="Arial" w:cs="Arial"/>
        </w:rPr>
        <w:t>Częstochowa</w:t>
      </w:r>
    </w:p>
    <w:p w:rsidR="009D34D9" w:rsidRPr="00353FDC" w:rsidRDefault="009D34D9" w:rsidP="00081D13">
      <w:pPr>
        <w:ind w:right="3969"/>
        <w:rPr>
          <w:rFonts w:ascii="Arial" w:hAnsi="Arial" w:cs="Arial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4317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3173">
              <w:rPr>
                <w:rFonts w:ascii="Arial" w:hAnsi="Arial" w:cs="Arial"/>
                <w:bCs/>
              </w:rPr>
              <w:t>Dostawa stacji roboczych i monitorów dla Katedry Technologii i Automatyzacji Politechniki Częstochowskiej</w:t>
            </w:r>
          </w:p>
        </w:tc>
      </w:tr>
      <w:tr w:rsidR="00F43173" w:rsidRPr="00353FDC" w:rsidTr="00783554">
        <w:tc>
          <w:tcPr>
            <w:tcW w:w="2269" w:type="dxa"/>
            <w:shd w:val="clear" w:color="auto" w:fill="auto"/>
          </w:tcPr>
          <w:p w:rsidR="00F43173" w:rsidRPr="00353FDC" w:rsidRDefault="00F43173" w:rsidP="007835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43173" w:rsidRPr="00353FDC" w:rsidRDefault="00F43173" w:rsidP="007835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43173">
              <w:rPr>
                <w:rFonts w:ascii="Arial" w:hAnsi="Arial" w:cs="Arial"/>
                <w:bCs/>
              </w:rPr>
              <w:t>RK-NZ.261.22.2025.MM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43173" w:rsidRPr="00F4317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43173" w:rsidRPr="00F43173">
        <w:rPr>
          <w:rFonts w:ascii="Arial" w:hAnsi="Arial" w:cs="Arial"/>
        </w:rPr>
        <w:t>(</w:t>
      </w:r>
      <w:proofErr w:type="spellStart"/>
      <w:r w:rsidR="00F43173" w:rsidRPr="00F43173">
        <w:rPr>
          <w:rFonts w:ascii="Arial" w:hAnsi="Arial" w:cs="Arial"/>
        </w:rPr>
        <w:t>t.j</w:t>
      </w:r>
      <w:proofErr w:type="spellEnd"/>
      <w:r w:rsidR="00F43173" w:rsidRPr="00F43173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43173" w:rsidRPr="00E1738E" w:rsidTr="00783554">
        <w:trPr>
          <w:cantSplit/>
        </w:trPr>
        <w:tc>
          <w:tcPr>
            <w:tcW w:w="10080" w:type="dxa"/>
          </w:tcPr>
          <w:p w:rsidR="00F43173" w:rsidRDefault="00F43173" w:rsidP="0078355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43173">
              <w:rPr>
                <w:rFonts w:ascii="Arial" w:hAnsi="Arial" w:cs="Arial"/>
                <w:b/>
              </w:rPr>
              <w:lastRenderedPageBreak/>
              <w:t>PIXEL Centrum Komputerowe Tomasz Dziedzic</w:t>
            </w:r>
          </w:p>
          <w:p w:rsidR="00F43173" w:rsidRPr="00AC1F4A" w:rsidRDefault="00F43173" w:rsidP="0078355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43173">
              <w:rPr>
                <w:rFonts w:ascii="Arial" w:hAnsi="Arial" w:cs="Arial"/>
                <w:bCs/>
              </w:rPr>
              <w:t>Wilkowa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43173">
              <w:rPr>
                <w:rFonts w:ascii="Arial" w:hAnsi="Arial" w:cs="Arial"/>
                <w:bCs/>
              </w:rPr>
              <w:t>3A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43173" w:rsidRPr="00E1738E" w:rsidRDefault="00F43173" w:rsidP="0078355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43173">
              <w:rPr>
                <w:rFonts w:ascii="Arial" w:hAnsi="Arial" w:cs="Arial"/>
                <w:bCs/>
              </w:rPr>
              <w:t>28-232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43173">
              <w:rPr>
                <w:rFonts w:ascii="Arial" w:hAnsi="Arial" w:cs="Arial"/>
                <w:bCs/>
              </w:rPr>
              <w:t>Łubnice</w:t>
            </w:r>
          </w:p>
          <w:p w:rsidR="00F43173" w:rsidRPr="00BC506C" w:rsidRDefault="00F43173" w:rsidP="0078355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43173">
              <w:rPr>
                <w:rFonts w:ascii="Arial" w:hAnsi="Arial" w:cs="Arial"/>
                <w:b/>
              </w:rPr>
              <w:t>17 913.72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43173" w:rsidRPr="00E1738E" w:rsidRDefault="00F43173" w:rsidP="0078355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43173" w:rsidRPr="00E1738E" w:rsidRDefault="00F43173" w:rsidP="0078355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4317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4C625A" w:rsidRDefault="00081D13" w:rsidP="004C625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C625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C625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559"/>
        <w:gridCol w:w="1985"/>
      </w:tblGrid>
      <w:tr w:rsidR="004C625A" w:rsidRPr="004C625A" w:rsidTr="004C625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C625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shd w:val="clear" w:color="auto" w:fill="F2F2F2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4C625A" w:rsidRPr="004C625A" w:rsidRDefault="004C625A" w:rsidP="004C625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C625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4C625A" w:rsidRPr="004C625A" w:rsidTr="004C625A">
        <w:tc>
          <w:tcPr>
            <w:tcW w:w="851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:rsidR="004C625A" w:rsidRPr="004C625A" w:rsidRDefault="004C625A" w:rsidP="004C625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C625A">
              <w:rPr>
                <w:rFonts w:ascii="Arial" w:hAnsi="Arial" w:cs="Arial"/>
                <w:b/>
                <w:sz w:val="24"/>
                <w:szCs w:val="24"/>
              </w:rPr>
              <w:t>PIXEL Centrum Komputerowe Tomasz Dziedzic</w:t>
            </w:r>
          </w:p>
          <w:p w:rsidR="004C625A" w:rsidRPr="004C625A" w:rsidRDefault="004C625A" w:rsidP="004C625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C625A">
              <w:rPr>
                <w:rFonts w:ascii="Arial" w:hAnsi="Arial" w:cs="Arial"/>
                <w:bCs/>
                <w:sz w:val="24"/>
                <w:szCs w:val="24"/>
              </w:rPr>
              <w:t xml:space="preserve">Wilkowa 3A </w:t>
            </w:r>
          </w:p>
          <w:p w:rsidR="004C625A" w:rsidRPr="004C625A" w:rsidRDefault="004C625A" w:rsidP="004C625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C625A">
              <w:rPr>
                <w:rFonts w:ascii="Arial" w:hAnsi="Arial" w:cs="Arial"/>
                <w:bCs/>
                <w:sz w:val="24"/>
                <w:szCs w:val="24"/>
              </w:rPr>
              <w:t>28-232 Łubnice</w:t>
            </w:r>
          </w:p>
        </w:tc>
        <w:tc>
          <w:tcPr>
            <w:tcW w:w="1559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C625A" w:rsidRPr="004C625A" w:rsidTr="004C625A">
        <w:tc>
          <w:tcPr>
            <w:tcW w:w="851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4C625A" w:rsidRPr="004C625A" w:rsidRDefault="004C625A" w:rsidP="004C625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C625A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4C625A" w:rsidRPr="004C625A" w:rsidRDefault="004C625A" w:rsidP="004C625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</w:t>
            </w:r>
            <w:bookmarkStart w:id="3" w:name="_GoBack"/>
            <w:bookmarkEnd w:id="3"/>
            <w:r w:rsidRPr="004C625A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Niepodległości 41</w:t>
            </w:r>
            <w:r w:rsidRPr="004C625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4C625A" w:rsidRPr="004C625A" w:rsidRDefault="004C625A" w:rsidP="004C625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C625A">
              <w:rPr>
                <w:rFonts w:ascii="Arial" w:hAnsi="Arial" w:cs="Arial"/>
                <w:bCs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559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 xml:space="preserve">  81,82</w:t>
            </w:r>
          </w:p>
        </w:tc>
        <w:tc>
          <w:tcPr>
            <w:tcW w:w="1985" w:type="dxa"/>
            <w:vAlign w:val="center"/>
          </w:tcPr>
          <w:p w:rsidR="004C625A" w:rsidRPr="004C625A" w:rsidRDefault="004C625A" w:rsidP="004C625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25A">
              <w:rPr>
                <w:rFonts w:ascii="Arial" w:hAnsi="Arial" w:cs="Arial"/>
                <w:sz w:val="24"/>
                <w:szCs w:val="24"/>
              </w:rPr>
              <w:t xml:space="preserve">  81,82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C62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5F4" w:rsidRDefault="005335F4">
      <w:r>
        <w:separator/>
      </w:r>
    </w:p>
  </w:endnote>
  <w:endnote w:type="continuationSeparator" w:id="0">
    <w:p w:rsidR="005335F4" w:rsidRDefault="00533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173" w:rsidRDefault="00F43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D9" w:rsidRDefault="004C625A" w:rsidP="009D34D9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9D34D9" w:rsidRPr="009B2485" w:rsidTr="00783554">
      <w:tc>
        <w:tcPr>
          <w:tcW w:w="0" w:type="auto"/>
          <w:vAlign w:val="center"/>
        </w:tcPr>
        <w:p w:rsidR="009D34D9" w:rsidRDefault="009D34D9" w:rsidP="009D34D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9D34D9" w:rsidRDefault="009D34D9" w:rsidP="009D34D9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9D34D9" w:rsidRDefault="009D34D9" w:rsidP="009D34D9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9D34D9" w:rsidRDefault="009D34D9" w:rsidP="009D34D9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9D34D9" w:rsidRDefault="009D34D9" w:rsidP="009D34D9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9D34D9" w:rsidRDefault="004C625A" w:rsidP="009D34D9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9D34D9">
      <w:rPr>
        <w:rFonts w:ascii="Roboto" w:hAnsi="Roboto"/>
      </w:rPr>
      <w:t>ul. Gen. J.H. Dąbrowskiego 69, 42-201 Częstochowa</w:t>
    </w:r>
  </w:p>
  <w:p w:rsidR="009D34D9" w:rsidRDefault="009D34D9" w:rsidP="009D34D9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D34D9" w:rsidRPr="009B2485" w:rsidRDefault="009D34D9" w:rsidP="009D34D9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173" w:rsidRDefault="00F43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5F4" w:rsidRDefault="005335F4">
      <w:r>
        <w:separator/>
      </w:r>
    </w:p>
  </w:footnote>
  <w:footnote w:type="continuationSeparator" w:id="0">
    <w:p w:rsidR="005335F4" w:rsidRDefault="00533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173" w:rsidRDefault="00F43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4D9" w:rsidRPr="0062295F" w:rsidRDefault="004C625A" w:rsidP="009D34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43173" w:rsidRDefault="00F43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173" w:rsidRDefault="00F431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5F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C625A"/>
    <w:rsid w:val="004E324A"/>
    <w:rsid w:val="004E7234"/>
    <w:rsid w:val="005335F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34D9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317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40AC8D2"/>
  <w15:chartTrackingRefBased/>
  <w15:docId w15:val="{28E4E313-8A08-4725-8299-8E738DA7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D34D9"/>
    <w:rPr>
      <w:sz w:val="24"/>
      <w:szCs w:val="24"/>
    </w:rPr>
  </w:style>
  <w:style w:type="paragraph" w:styleId="Bezodstpw">
    <w:name w:val="No Spacing"/>
    <w:uiPriority w:val="1"/>
    <w:qFormat/>
    <w:rsid w:val="009D34D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2025-09-09T12:19:00Z</cp:lastPrinted>
  <dcterms:created xsi:type="dcterms:W3CDTF">2025-09-09T12:19:00Z</dcterms:created>
  <dcterms:modified xsi:type="dcterms:W3CDTF">2025-09-09T12:19:00Z</dcterms:modified>
</cp:coreProperties>
</file>