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690228" w:rsidRPr="00690228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9022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0228">
        <w:rPr>
          <w:rFonts w:ascii="Arial" w:hAnsi="Arial" w:cs="Arial"/>
        </w:rPr>
        <w:t>Politechnika Częstochowska</w:t>
      </w:r>
    </w:p>
    <w:p w:rsidR="006676AE" w:rsidRPr="0012157F" w:rsidRDefault="00690228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90228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690228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690228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690228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690228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90228" w:rsidRPr="0012157F" w:rsidTr="00710F4E">
        <w:tc>
          <w:tcPr>
            <w:tcW w:w="9104" w:type="dxa"/>
            <w:shd w:val="clear" w:color="auto" w:fill="D9D9D9"/>
          </w:tcPr>
          <w:p w:rsidR="00690228" w:rsidRPr="0012157F" w:rsidRDefault="00690228" w:rsidP="00710F4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690228" w:rsidRPr="0012157F" w:rsidRDefault="00690228" w:rsidP="00710F4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690228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690228" w:rsidRPr="00612283" w:rsidRDefault="00690228" w:rsidP="00710F4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90228" w:rsidRPr="0012157F" w:rsidRDefault="00690228" w:rsidP="00710F4E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690228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02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Bioreaktor tlenowy do hodowli mikroorganizmów w warunkach tlenowych, produkcji enzymów lub biomasy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90228" w:rsidRPr="00A2540E" w:rsidTr="00710F4E">
        <w:tc>
          <w:tcPr>
            <w:tcW w:w="2269" w:type="dxa"/>
            <w:shd w:val="clear" w:color="auto" w:fill="auto"/>
          </w:tcPr>
          <w:p w:rsidR="00690228" w:rsidRPr="00A2540E" w:rsidRDefault="00690228" w:rsidP="00710F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90228" w:rsidRPr="00A2540E" w:rsidRDefault="00690228" w:rsidP="00710F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9022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RZ-DZP.261.31.2025.ŁZ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90228" w:rsidRPr="00690228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bookmarkStart w:id="0" w:name="_GoBack"/>
            <w:bookmarkEnd w:id="0"/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0AA8" w:rsidRDefault="00B80AA8" w:rsidP="0038231F">
      <w:pPr>
        <w:spacing w:after="0" w:line="240" w:lineRule="auto"/>
      </w:pPr>
      <w:r>
        <w:separator/>
      </w:r>
    </w:p>
  </w:endnote>
  <w:endnote w:type="continuationSeparator" w:id="0">
    <w:p w:rsidR="00B80AA8" w:rsidRDefault="00B80AA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228" w:rsidRDefault="006902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83A3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83A3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228" w:rsidRDefault="006902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0AA8" w:rsidRDefault="00B80AA8" w:rsidP="0038231F">
      <w:pPr>
        <w:spacing w:after="0" w:line="240" w:lineRule="auto"/>
      </w:pPr>
      <w:r>
        <w:separator/>
      </w:r>
    </w:p>
  </w:footnote>
  <w:footnote w:type="continuationSeparator" w:id="0">
    <w:p w:rsidR="00B80AA8" w:rsidRDefault="00B80AA8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228" w:rsidRDefault="006902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228" w:rsidRDefault="006902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0228" w:rsidRDefault="006902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0AA8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83A30"/>
    <w:rsid w:val="00690228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80AA8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00156C2-C283-459C-8959-7295823E6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95728C-BEFC-42C7-B13A-795814E6F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485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2025-09-09T06:22:00Z</dcterms:created>
  <dcterms:modified xsi:type="dcterms:W3CDTF">2025-09-09T06:22:00Z</dcterms:modified>
</cp:coreProperties>
</file>