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7E4" w:rsidRDefault="008457E4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615AB8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15AB8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615AB8">
        <w:rPr>
          <w:rFonts w:ascii="Arial" w:hAnsi="Arial" w:cs="Arial"/>
          <w:sz w:val="24"/>
          <w:szCs w:val="24"/>
        </w:rPr>
        <w:t>2025-09-05</w:t>
      </w:r>
    </w:p>
    <w:p w:rsidR="003E6519" w:rsidRPr="009432A1" w:rsidRDefault="00615AB8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15AB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615AB8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615AB8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15AB8">
        <w:rPr>
          <w:rFonts w:ascii="Arial" w:hAnsi="Arial" w:cs="Arial"/>
          <w:sz w:val="24"/>
          <w:szCs w:val="24"/>
        </w:rPr>
        <w:t>69</w:t>
      </w:r>
    </w:p>
    <w:p w:rsidR="003E6519" w:rsidRPr="009432A1" w:rsidRDefault="00615AB8" w:rsidP="003E6519">
      <w:pPr>
        <w:rPr>
          <w:rFonts w:ascii="Arial" w:hAnsi="Arial" w:cs="Arial"/>
          <w:sz w:val="24"/>
          <w:szCs w:val="24"/>
        </w:rPr>
      </w:pPr>
      <w:r w:rsidRPr="00615AB8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15AB8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615AB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15AB8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(3 zadania)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15AB8" w:rsidRPr="004E4B64" w:rsidTr="003E7DDC">
        <w:tc>
          <w:tcPr>
            <w:tcW w:w="2269" w:type="dxa"/>
            <w:shd w:val="clear" w:color="auto" w:fill="auto"/>
          </w:tcPr>
          <w:p w:rsidR="00615AB8" w:rsidRPr="004E4B64" w:rsidRDefault="00615AB8" w:rsidP="003E7D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15AB8" w:rsidRPr="004E4B64" w:rsidRDefault="00615AB8" w:rsidP="003E7D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15AB8">
              <w:rPr>
                <w:rFonts w:ascii="Arial" w:hAnsi="Arial" w:cs="Arial"/>
                <w:bCs/>
                <w:sz w:val="24"/>
                <w:szCs w:val="24"/>
              </w:rPr>
              <w:t>RZ-DZP.261.10.2025.MM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615AB8" w:rsidRPr="00615AB8">
        <w:rPr>
          <w:rFonts w:ascii="Arial" w:hAnsi="Arial" w:cs="Arial"/>
          <w:sz w:val="24"/>
          <w:szCs w:val="24"/>
        </w:rPr>
        <w:t>(</w:t>
      </w:r>
      <w:proofErr w:type="spellStart"/>
      <w:r w:rsidR="00615AB8" w:rsidRPr="00615AB8">
        <w:rPr>
          <w:rFonts w:ascii="Arial" w:hAnsi="Arial" w:cs="Arial"/>
          <w:sz w:val="24"/>
          <w:szCs w:val="24"/>
        </w:rPr>
        <w:t>t.j</w:t>
      </w:r>
      <w:proofErr w:type="spellEnd"/>
      <w:r w:rsidR="00615AB8" w:rsidRPr="00615AB8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15AB8" w:rsidRPr="00C902DE" w:rsidTr="003E7D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5AB8" w:rsidRPr="00C902DE" w:rsidRDefault="00615AB8" w:rsidP="003E7DD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15AB8">
              <w:rPr>
                <w:rFonts w:ascii="Arial" w:hAnsi="Arial" w:cs="Arial"/>
                <w:sz w:val="24"/>
                <w:szCs w:val="24"/>
              </w:rPr>
              <w:t>części 1 zamówienia w wysokości 3 296.40 zł brutto;</w:t>
            </w:r>
          </w:p>
        </w:tc>
      </w:tr>
      <w:tr w:rsidR="00615AB8" w:rsidRPr="00C902DE" w:rsidTr="003E7D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5AB8" w:rsidRPr="00C902DE" w:rsidRDefault="00615AB8" w:rsidP="003E7DD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15AB8">
              <w:rPr>
                <w:rFonts w:ascii="Arial" w:hAnsi="Arial" w:cs="Arial"/>
                <w:sz w:val="24"/>
                <w:szCs w:val="24"/>
              </w:rPr>
              <w:t>części 2 zamówienia w wysokości 25 600.00 zł brutto;</w:t>
            </w:r>
          </w:p>
        </w:tc>
      </w:tr>
      <w:tr w:rsidR="00615AB8" w:rsidRPr="00C902DE" w:rsidTr="003E7DD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15AB8" w:rsidRPr="00C902DE" w:rsidRDefault="00615AB8" w:rsidP="003E7DD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15AB8">
              <w:rPr>
                <w:rFonts w:ascii="Arial" w:hAnsi="Arial" w:cs="Arial"/>
                <w:sz w:val="24"/>
                <w:szCs w:val="24"/>
              </w:rPr>
              <w:t>części 3 zamówienia w wysokości 145 878.00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721" w:rsidRDefault="00DC3721">
      <w:r>
        <w:separator/>
      </w:r>
    </w:p>
  </w:endnote>
  <w:endnote w:type="continuationSeparator" w:id="0">
    <w:p w:rsidR="00DC3721" w:rsidRDefault="00DC3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7E4" w:rsidRDefault="008457E4" w:rsidP="008457E4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3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5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4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8457E4" w:rsidRPr="009B2485" w:rsidTr="003E7DDC">
      <w:tc>
        <w:tcPr>
          <w:tcW w:w="0" w:type="auto"/>
          <w:vAlign w:val="center"/>
        </w:tcPr>
        <w:p w:rsidR="008457E4" w:rsidRDefault="008457E4" w:rsidP="008457E4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8457E4" w:rsidRDefault="008457E4" w:rsidP="008457E4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8457E4" w:rsidRDefault="008457E4" w:rsidP="008457E4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8457E4" w:rsidRDefault="008457E4" w:rsidP="008457E4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8457E4" w:rsidRDefault="008457E4" w:rsidP="008457E4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8457E4" w:rsidRDefault="008457E4" w:rsidP="008457E4">
    <w:pPr>
      <w:pStyle w:val="Bezodstpw"/>
      <w:spacing w:line="276" w:lineRule="auto"/>
      <w:rPr>
        <w:rFonts w:ascii="Roboto" w:hAnsi="Roboto"/>
      </w:rPr>
    </w:pPr>
    <w:r>
      <w:pict>
        <v:shape id="Obraz 7" o:spid="_x0000_s2056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8457E4" w:rsidRDefault="008457E4" w:rsidP="008457E4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8457E4" w:rsidRPr="009B2485" w:rsidRDefault="008457E4" w:rsidP="008457E4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57E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721" w:rsidRDefault="00DC3721">
      <w:r>
        <w:separator/>
      </w:r>
    </w:p>
  </w:footnote>
  <w:footnote w:type="continuationSeparator" w:id="0">
    <w:p w:rsidR="00DC3721" w:rsidRDefault="00DC3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AB8" w:rsidRDefault="00615A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7E4" w:rsidRPr="0062295F" w:rsidRDefault="008457E4" w:rsidP="008457E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264;visibility:visible" strokeweight="1.5pt"/>
      </w:pict>
    </w:r>
  </w:p>
  <w:p w:rsidR="00615AB8" w:rsidRDefault="00615A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AB8" w:rsidRDefault="00615A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49"/>
        <o:r id="V:Rule2" type="connector" idref="#Łącznik prosty ze strzałką 2"/>
        <o:r id="V:Rule3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372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15AB8"/>
    <w:rsid w:val="0069085C"/>
    <w:rsid w:val="00804A9B"/>
    <w:rsid w:val="00843263"/>
    <w:rsid w:val="008457E4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C372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E07A163"/>
  <w15:chartTrackingRefBased/>
  <w15:docId w15:val="{6E633F49-4666-41A4-B856-66CB1ECD4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8457E4"/>
  </w:style>
  <w:style w:type="paragraph" w:styleId="Bezodstpw">
    <w:name w:val="No Spacing"/>
    <w:uiPriority w:val="1"/>
    <w:qFormat/>
    <w:rsid w:val="008457E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2025-09-05T06:59:00Z</cp:lastPrinted>
  <dcterms:created xsi:type="dcterms:W3CDTF">2025-09-05T06:59:00Z</dcterms:created>
  <dcterms:modified xsi:type="dcterms:W3CDTF">2025-09-05T06:59:00Z</dcterms:modified>
</cp:coreProperties>
</file>