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2E46F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E46F3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E46F3">
        <w:rPr>
          <w:rFonts w:ascii="Arial" w:hAnsi="Arial" w:cs="Arial"/>
          <w:sz w:val="24"/>
          <w:szCs w:val="24"/>
        </w:rPr>
        <w:t>2025-09-04</w:t>
      </w:r>
    </w:p>
    <w:p w:rsidR="00D34297" w:rsidRPr="00471F3F" w:rsidRDefault="002E46F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E46F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2E46F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2E46F3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E46F3">
        <w:rPr>
          <w:rFonts w:ascii="Arial" w:hAnsi="Arial" w:cs="Arial"/>
          <w:sz w:val="24"/>
          <w:szCs w:val="24"/>
        </w:rPr>
        <w:t>69</w:t>
      </w:r>
    </w:p>
    <w:p w:rsidR="00D34297" w:rsidRDefault="002E46F3" w:rsidP="00AD1C9E">
      <w:pPr>
        <w:spacing w:line="360" w:lineRule="auto"/>
        <w:rPr>
          <w:rFonts w:ascii="Arial" w:hAnsi="Arial" w:cs="Arial"/>
          <w:sz w:val="24"/>
          <w:szCs w:val="24"/>
        </w:rPr>
      </w:pPr>
      <w:r w:rsidRPr="002E46F3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E46F3">
        <w:rPr>
          <w:rFonts w:ascii="Arial" w:hAnsi="Arial" w:cs="Arial"/>
          <w:sz w:val="24"/>
          <w:szCs w:val="24"/>
        </w:rPr>
        <w:t>Częstochowa</w:t>
      </w:r>
    </w:p>
    <w:p w:rsidR="00AD1C9E" w:rsidRPr="00471F3F" w:rsidRDefault="00AD1C9E" w:rsidP="00AD1C9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 -</w:t>
      </w:r>
      <w:r w:rsidR="00316064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316064">
        <w:rPr>
          <w:rFonts w:ascii="Arial" w:hAnsi="Arial" w:cs="Arial"/>
          <w:sz w:val="24"/>
          <w:szCs w:val="24"/>
        </w:rPr>
        <w:t>443</w:t>
      </w:r>
      <w:r>
        <w:rPr>
          <w:rFonts w:ascii="Arial" w:hAnsi="Arial" w:cs="Arial"/>
          <w:sz w:val="24"/>
          <w:szCs w:val="24"/>
        </w:rPr>
        <w:t>/25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2E46F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46F3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 (3 zadania)</w:t>
            </w:r>
          </w:p>
        </w:tc>
      </w:tr>
      <w:tr w:rsidR="002E46F3" w:rsidRPr="00D34297" w:rsidTr="00E00DD8">
        <w:tc>
          <w:tcPr>
            <w:tcW w:w="2269" w:type="dxa"/>
            <w:shd w:val="clear" w:color="auto" w:fill="auto"/>
          </w:tcPr>
          <w:p w:rsidR="002E46F3" w:rsidRPr="00D34297" w:rsidRDefault="002E46F3" w:rsidP="00E00D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46F3" w:rsidRPr="00D34297" w:rsidRDefault="002E46F3" w:rsidP="00E00D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46F3">
              <w:rPr>
                <w:rFonts w:ascii="Arial" w:hAnsi="Arial" w:cs="Arial"/>
                <w:bCs/>
                <w:sz w:val="24"/>
                <w:szCs w:val="24"/>
              </w:rPr>
              <w:t>RZ-DZP.261.7.2025.MM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E46F3" w:rsidRPr="002E46F3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E46F3" w:rsidRPr="002E46F3">
        <w:rPr>
          <w:rFonts w:ascii="Arial" w:hAnsi="Arial" w:cs="Arial"/>
          <w:sz w:val="24"/>
          <w:szCs w:val="24"/>
        </w:rPr>
        <w:t>(</w:t>
      </w:r>
      <w:proofErr w:type="spellStart"/>
      <w:r w:rsidR="002E46F3" w:rsidRPr="002E46F3">
        <w:rPr>
          <w:rFonts w:ascii="Arial" w:hAnsi="Arial" w:cs="Arial"/>
          <w:sz w:val="24"/>
          <w:szCs w:val="24"/>
        </w:rPr>
        <w:t>t.j</w:t>
      </w:r>
      <w:proofErr w:type="spellEnd"/>
      <w:r w:rsidR="002E46F3" w:rsidRPr="002E46F3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E46F3" w:rsidRPr="00D34297" w:rsidTr="00E00DD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F3" w:rsidRPr="00D34297" w:rsidRDefault="002E46F3" w:rsidP="00E00DD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F3" w:rsidRPr="00D34297" w:rsidRDefault="002E46F3" w:rsidP="00E00DD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E46F3">
              <w:rPr>
                <w:rFonts w:ascii="Arial" w:hAnsi="Arial" w:cs="Arial"/>
                <w:b/>
                <w:sz w:val="24"/>
                <w:szCs w:val="24"/>
              </w:rPr>
              <w:t>Dostawa urządzeń sieciowych ( 7 szt.) dla Katedry Sztucznej Inteligencji</w:t>
            </w:r>
          </w:p>
          <w:p w:rsidR="002E46F3" w:rsidRPr="00D34297" w:rsidRDefault="002E46F3" w:rsidP="00E00DD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E46F3" w:rsidRPr="00D34297" w:rsidRDefault="002E46F3" w:rsidP="00E00DD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6F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E46F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E46F3" w:rsidRPr="00D34297" w:rsidRDefault="002E46F3" w:rsidP="00E00DD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E46F3" w:rsidRPr="00D34297" w:rsidRDefault="00AD1C9E" w:rsidP="00E00D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wyznaczonym terminie do Zamawiającego nie wpłynęła żadna oferta.</w:t>
            </w:r>
          </w:p>
        </w:tc>
      </w:tr>
      <w:tr w:rsidR="002E46F3" w:rsidRPr="00D34297" w:rsidTr="00E00DD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F3" w:rsidRPr="00D34297" w:rsidRDefault="002E46F3" w:rsidP="00E00DD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6F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F3" w:rsidRPr="00D34297" w:rsidRDefault="002E46F3" w:rsidP="00E00DD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E46F3">
              <w:rPr>
                <w:rFonts w:ascii="Arial" w:hAnsi="Arial" w:cs="Arial"/>
                <w:b/>
                <w:sz w:val="24"/>
                <w:szCs w:val="24"/>
              </w:rPr>
              <w:t>Dostawa 8 przemysłowych przełączników sieciowych dla Katedry Metalurgii i Technologii Metali</w:t>
            </w:r>
          </w:p>
          <w:p w:rsidR="002E46F3" w:rsidRPr="00D34297" w:rsidRDefault="002E46F3" w:rsidP="00E00DD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E46F3" w:rsidRPr="00D34297" w:rsidRDefault="002E46F3" w:rsidP="00E00DD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6F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E46F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E46F3" w:rsidRPr="00D34297" w:rsidRDefault="002E46F3" w:rsidP="00E00DD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E46F3" w:rsidRPr="00D34297" w:rsidRDefault="00AD1C9E" w:rsidP="00E00D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wyznaczonym terminie do Zamawiającego nie wpłynęła żadna oferta.</w:t>
            </w:r>
          </w:p>
        </w:tc>
      </w:tr>
    </w:tbl>
    <w:p w:rsidR="002A7DFF" w:rsidRDefault="002A7DFF" w:rsidP="002A7DFF">
      <w:pPr>
        <w:spacing w:line="360" w:lineRule="auto"/>
        <w:jc w:val="right"/>
      </w:pPr>
    </w:p>
    <w:p w:rsidR="00AD1C9E" w:rsidRDefault="00AD1C9E" w:rsidP="002A7DFF">
      <w:pPr>
        <w:spacing w:line="360" w:lineRule="auto"/>
        <w:jc w:val="right"/>
      </w:pPr>
    </w:p>
    <w:p w:rsidR="00AD1C9E" w:rsidRDefault="00AD1C9E" w:rsidP="002A7DFF">
      <w:pPr>
        <w:spacing w:line="360" w:lineRule="auto"/>
        <w:jc w:val="right"/>
      </w:pPr>
    </w:p>
    <w:p w:rsidR="00AD1C9E" w:rsidRPr="00AD1C9E" w:rsidRDefault="00AD1C9E" w:rsidP="00AD1C9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D1C9E">
        <w:rPr>
          <w:rFonts w:ascii="Arial" w:hAnsi="Arial" w:cs="Arial"/>
          <w:sz w:val="24"/>
          <w:szCs w:val="24"/>
        </w:rPr>
        <w:t xml:space="preserve">dr hab. inż. Mariusz Urbański, prof. </w:t>
      </w:r>
      <w:proofErr w:type="spellStart"/>
      <w:r w:rsidRPr="00AD1C9E">
        <w:rPr>
          <w:rFonts w:ascii="Arial" w:hAnsi="Arial" w:cs="Arial"/>
          <w:sz w:val="24"/>
          <w:szCs w:val="24"/>
        </w:rPr>
        <w:t>PCz</w:t>
      </w:r>
      <w:proofErr w:type="spellEnd"/>
    </w:p>
    <w:p w:rsidR="00AD1C9E" w:rsidRPr="00AD1C9E" w:rsidRDefault="00AD1C9E" w:rsidP="00AD1C9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D1C9E">
        <w:rPr>
          <w:rFonts w:ascii="Arial" w:hAnsi="Arial" w:cs="Arial"/>
          <w:sz w:val="24"/>
          <w:szCs w:val="24"/>
        </w:rPr>
        <w:t xml:space="preserve">Dyrektor ds. administracyjnych </w:t>
      </w:r>
    </w:p>
    <w:p w:rsidR="00AD1C9E" w:rsidRPr="00AD1C9E" w:rsidRDefault="00AD1C9E" w:rsidP="00AD1C9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D1C9E">
        <w:rPr>
          <w:rFonts w:ascii="Arial" w:hAnsi="Arial" w:cs="Arial"/>
          <w:sz w:val="24"/>
          <w:szCs w:val="24"/>
        </w:rPr>
        <w:t>Politechniki Częstochowskiej</w:t>
      </w:r>
    </w:p>
    <w:sectPr w:rsidR="00AD1C9E" w:rsidRPr="00AD1C9E" w:rsidSect="00AD1C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1418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BBB" w:rsidRDefault="00D94BBB" w:rsidP="00D34297">
      <w:r>
        <w:separator/>
      </w:r>
    </w:p>
  </w:endnote>
  <w:endnote w:type="continuationSeparator" w:id="0">
    <w:p w:rsidR="00D94BBB" w:rsidRDefault="00D94BB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F3" w:rsidRDefault="002E46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C9E" w:rsidRDefault="00316064" w:rsidP="00AD1C9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AD1C9E" w:rsidRPr="009B2485" w:rsidTr="00E00DD8">
      <w:tc>
        <w:tcPr>
          <w:tcW w:w="0" w:type="auto"/>
          <w:vAlign w:val="center"/>
        </w:tcPr>
        <w:p w:rsidR="00AD1C9E" w:rsidRDefault="00AD1C9E" w:rsidP="00AD1C9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AD1C9E" w:rsidRDefault="00AD1C9E" w:rsidP="00AD1C9E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AD1C9E" w:rsidRDefault="00AD1C9E" w:rsidP="00AD1C9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AD1C9E" w:rsidRDefault="00AD1C9E" w:rsidP="00AD1C9E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AD1C9E" w:rsidRDefault="00AD1C9E" w:rsidP="00AD1C9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AD1C9E" w:rsidRDefault="00316064" w:rsidP="00AD1C9E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AD1C9E">
      <w:rPr>
        <w:rFonts w:ascii="Roboto" w:hAnsi="Roboto"/>
      </w:rPr>
      <w:t>ul. Gen. J.H. Dąbrowskiego 69, 42-201 Częstochowa</w:t>
    </w:r>
  </w:p>
  <w:p w:rsidR="00AD1C9E" w:rsidRDefault="00AD1C9E" w:rsidP="00AD1C9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AD1C9E" w:rsidRPr="009B2485" w:rsidRDefault="00AD1C9E" w:rsidP="00AD1C9E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D34297" w:rsidRDefault="00D34297" w:rsidP="00D34297">
    <w:pPr>
      <w:pStyle w:val="Stopka"/>
      <w:spacing w:before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F3" w:rsidRDefault="002E46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BBB" w:rsidRDefault="00D94BBB" w:rsidP="00D34297">
      <w:r>
        <w:separator/>
      </w:r>
    </w:p>
  </w:footnote>
  <w:footnote w:type="continuationSeparator" w:id="0">
    <w:p w:rsidR="00D94BBB" w:rsidRDefault="00D94BB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F3" w:rsidRDefault="002E4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C9E" w:rsidRPr="0062295F" w:rsidRDefault="00316064" w:rsidP="00AD1C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E46F3" w:rsidRDefault="002E4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F3" w:rsidRDefault="002E4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BBB"/>
    <w:rsid w:val="00010B31"/>
    <w:rsid w:val="00104963"/>
    <w:rsid w:val="00150F65"/>
    <w:rsid w:val="002A7DFF"/>
    <w:rsid w:val="002E46F3"/>
    <w:rsid w:val="00310284"/>
    <w:rsid w:val="0031606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D1C9E"/>
    <w:rsid w:val="00D34297"/>
    <w:rsid w:val="00D41670"/>
    <w:rsid w:val="00D44D12"/>
    <w:rsid w:val="00D8293D"/>
    <w:rsid w:val="00D94BBB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08E3B01"/>
  <w15:chartTrackingRefBased/>
  <w15:docId w15:val="{7CF731B8-F58B-45C4-B671-EEAA0189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locked/>
    <w:rsid w:val="00AD1C9E"/>
  </w:style>
  <w:style w:type="paragraph" w:styleId="Bezodstpw">
    <w:name w:val="No Spacing"/>
    <w:uiPriority w:val="1"/>
    <w:qFormat/>
    <w:rsid w:val="00AD1C9E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AD1C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1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2025-09-04T07:35:00Z</cp:lastPrinted>
  <dcterms:created xsi:type="dcterms:W3CDTF">2025-09-04T12:21:00Z</dcterms:created>
  <dcterms:modified xsi:type="dcterms:W3CDTF">2025-09-04T12:21:00Z</dcterms:modified>
</cp:coreProperties>
</file>