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887A1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87A1F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887A1F">
        <w:rPr>
          <w:rFonts w:ascii="Arial" w:hAnsi="Arial" w:cs="Arial"/>
        </w:rPr>
        <w:t>2025-09-04</w:t>
      </w:r>
    </w:p>
    <w:p w:rsidR="00B36EDA" w:rsidRPr="00353FDC" w:rsidRDefault="00887A1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87A1F">
        <w:rPr>
          <w:rFonts w:ascii="Arial" w:hAnsi="Arial" w:cs="Arial"/>
          <w:b/>
          <w:bCs/>
        </w:rPr>
        <w:t>Politechnika Częstochowska</w:t>
      </w:r>
    </w:p>
    <w:p w:rsidR="00B36EDA" w:rsidRPr="00353FDC" w:rsidRDefault="00887A1F" w:rsidP="00B36EDA">
      <w:pPr>
        <w:spacing w:line="360" w:lineRule="auto"/>
        <w:ind w:right="3969"/>
        <w:rPr>
          <w:rFonts w:ascii="Arial" w:hAnsi="Arial" w:cs="Arial"/>
        </w:rPr>
      </w:pPr>
      <w:r w:rsidRPr="00887A1F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887A1F">
        <w:rPr>
          <w:rFonts w:ascii="Arial" w:hAnsi="Arial" w:cs="Arial"/>
        </w:rPr>
        <w:t>69</w:t>
      </w:r>
    </w:p>
    <w:p w:rsidR="00B36EDA" w:rsidRPr="00353FDC" w:rsidRDefault="00887A1F" w:rsidP="00B36EDA">
      <w:pPr>
        <w:ind w:right="3969"/>
        <w:rPr>
          <w:rFonts w:ascii="Arial" w:hAnsi="Arial" w:cs="Arial"/>
        </w:rPr>
      </w:pPr>
      <w:r w:rsidRPr="00887A1F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887A1F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87A1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87A1F">
              <w:rPr>
                <w:rFonts w:ascii="Arial" w:hAnsi="Arial" w:cs="Arial"/>
                <w:bCs/>
              </w:rPr>
              <w:t>Dostawa urządzeń sieciowych dla jednostek organizacyjnych Politechniki Częstochowskiej (3 zadania)</w:t>
            </w:r>
          </w:p>
        </w:tc>
      </w:tr>
      <w:tr w:rsidR="00887A1F" w:rsidRPr="00353FDC" w:rsidTr="008E1443">
        <w:tc>
          <w:tcPr>
            <w:tcW w:w="2269" w:type="dxa"/>
            <w:shd w:val="clear" w:color="auto" w:fill="auto"/>
          </w:tcPr>
          <w:p w:rsidR="00887A1F" w:rsidRPr="00353FDC" w:rsidRDefault="00887A1F" w:rsidP="008E14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87A1F" w:rsidRPr="00353FDC" w:rsidRDefault="00887A1F" w:rsidP="008E14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87A1F">
              <w:rPr>
                <w:rFonts w:ascii="Arial" w:hAnsi="Arial" w:cs="Arial"/>
                <w:bCs/>
              </w:rPr>
              <w:t>RZ-DZP.261.7.2025.MM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87A1F" w:rsidRPr="00887A1F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87A1F" w:rsidRPr="00887A1F">
        <w:rPr>
          <w:rFonts w:ascii="Arial" w:hAnsi="Arial" w:cs="Arial"/>
        </w:rPr>
        <w:t>(</w:t>
      </w:r>
      <w:proofErr w:type="spellStart"/>
      <w:r w:rsidR="00887A1F" w:rsidRPr="00887A1F">
        <w:rPr>
          <w:rFonts w:ascii="Arial" w:hAnsi="Arial" w:cs="Arial"/>
        </w:rPr>
        <w:t>t.j</w:t>
      </w:r>
      <w:proofErr w:type="spellEnd"/>
      <w:r w:rsidR="00887A1F" w:rsidRPr="00887A1F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87A1F" w:rsidTr="008E144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A1F" w:rsidRPr="00F245C5" w:rsidRDefault="00887A1F" w:rsidP="008E144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87A1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87A1F">
              <w:rPr>
                <w:rFonts w:ascii="Arial" w:hAnsi="Arial" w:cs="Arial"/>
              </w:rPr>
              <w:t>Dostawa urządzeń sieciowych dla Wydziału Elektrycznego</w:t>
            </w:r>
          </w:p>
          <w:p w:rsidR="00887A1F" w:rsidRPr="00F245C5" w:rsidRDefault="00001AE6" w:rsidP="008E144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ForIP</w:t>
            </w:r>
            <w:proofErr w:type="spellEnd"/>
            <w:r>
              <w:rPr>
                <w:rFonts w:ascii="Arial" w:hAnsi="Arial" w:cs="Arial"/>
                <w:b/>
              </w:rPr>
              <w:t xml:space="preserve"> Spółka z o.o. </w:t>
            </w:r>
          </w:p>
          <w:p w:rsidR="00887A1F" w:rsidRPr="00F245C5" w:rsidRDefault="00887A1F" w:rsidP="008E14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87A1F">
              <w:rPr>
                <w:rFonts w:ascii="Arial" w:hAnsi="Arial" w:cs="Arial"/>
                <w:bCs/>
              </w:rPr>
              <w:t>Juliusza Słowackiego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87A1F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87A1F" w:rsidRPr="00F245C5" w:rsidRDefault="00887A1F" w:rsidP="008E144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87A1F">
              <w:rPr>
                <w:rFonts w:ascii="Arial" w:hAnsi="Arial" w:cs="Arial"/>
                <w:bCs/>
              </w:rPr>
              <w:t>41-800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87A1F">
              <w:rPr>
                <w:rFonts w:ascii="Arial" w:hAnsi="Arial" w:cs="Arial"/>
                <w:bCs/>
              </w:rPr>
              <w:t>Zabrze</w:t>
            </w:r>
          </w:p>
          <w:p w:rsidR="00887A1F" w:rsidRPr="00F245C5" w:rsidRDefault="00887A1F" w:rsidP="008E144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87A1F">
              <w:rPr>
                <w:rFonts w:ascii="Arial" w:hAnsi="Arial" w:cs="Arial"/>
                <w:b/>
              </w:rPr>
              <w:t>35 178.00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87A1F" w:rsidRPr="00F245C5" w:rsidRDefault="00887A1F" w:rsidP="008E144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001AE6" w:rsidRDefault="00887A1F" w:rsidP="008E144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87A1F">
              <w:rPr>
                <w:rFonts w:ascii="Arial" w:hAnsi="Arial" w:cs="Arial"/>
              </w:rPr>
              <w:t>Wybrana oferta jest jedyną ofertą złożoną w przedmiotowym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001AE6" w:rsidRPr="00001AE6" w:rsidRDefault="00001AE6" w:rsidP="00001AE6"/>
          <w:p w:rsidR="00001AE6" w:rsidRPr="00001AE6" w:rsidRDefault="00001AE6" w:rsidP="00001AE6"/>
          <w:p w:rsidR="00887A1F" w:rsidRPr="00001AE6" w:rsidRDefault="00887A1F" w:rsidP="00001AE6"/>
        </w:tc>
      </w:tr>
    </w:tbl>
    <w:p w:rsidR="00001AE6" w:rsidRDefault="00001AE6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001AE6" w:rsidRDefault="00B36EDA" w:rsidP="00001AE6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001AE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01AE6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835"/>
        <w:gridCol w:w="2268"/>
        <w:gridCol w:w="1559"/>
      </w:tblGrid>
      <w:tr w:rsidR="00B36EDA" w:rsidRPr="00001AE6" w:rsidTr="00001A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1AE6" w:rsidRDefault="00B36EDA" w:rsidP="00001AE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01AE6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1AE6" w:rsidRDefault="00B36EDA" w:rsidP="00001AE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001AE6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1AE6" w:rsidRDefault="00B36EDA" w:rsidP="00001AE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01AE6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01AE6" w:rsidRDefault="00B36EDA" w:rsidP="00001AE6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01AE6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87A1F" w:rsidRPr="00001AE6" w:rsidTr="00001AE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1F" w:rsidRPr="00001AE6" w:rsidRDefault="00887A1F" w:rsidP="00001AE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01AE6">
              <w:rPr>
                <w:rFonts w:ascii="Arial" w:hAnsi="Arial" w:cs="Arial"/>
              </w:rPr>
              <w:t>2</w:t>
            </w:r>
            <w:r w:rsidRPr="00001AE6">
              <w:rPr>
                <w:rFonts w:ascii="Arial" w:hAnsi="Arial" w:cs="Arial"/>
              </w:rPr>
              <w:t xml:space="preserve"> - </w:t>
            </w:r>
            <w:r w:rsidRPr="00001AE6">
              <w:rPr>
                <w:rFonts w:ascii="Arial" w:hAnsi="Arial" w:cs="Arial"/>
              </w:rPr>
              <w:t>Dostawa urządzeń sieciowych dla Wydziału Elektrycznego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A1F" w:rsidRPr="00001AE6" w:rsidRDefault="00887A1F" w:rsidP="00001AE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01AE6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001AE6">
              <w:rPr>
                <w:rFonts w:ascii="Arial" w:hAnsi="Arial" w:cs="Arial"/>
                <w:b/>
                <w:bCs/>
              </w:rPr>
              <w:t xml:space="preserve"> Spółka </w:t>
            </w:r>
            <w:r w:rsidR="00001AE6">
              <w:rPr>
                <w:rFonts w:ascii="Arial" w:hAnsi="Arial" w:cs="Arial"/>
                <w:b/>
                <w:bCs/>
              </w:rPr>
              <w:t xml:space="preserve">z o.o. </w:t>
            </w:r>
            <w:bookmarkStart w:id="1" w:name="_GoBack"/>
            <w:bookmarkEnd w:id="1"/>
          </w:p>
          <w:p w:rsidR="00887A1F" w:rsidRPr="00001AE6" w:rsidRDefault="00887A1F" w:rsidP="00001AE6">
            <w:pPr>
              <w:spacing w:line="360" w:lineRule="auto"/>
              <w:rPr>
                <w:rFonts w:ascii="Arial" w:hAnsi="Arial" w:cs="Arial"/>
              </w:rPr>
            </w:pPr>
            <w:r w:rsidRPr="00001AE6">
              <w:rPr>
                <w:rFonts w:ascii="Arial" w:hAnsi="Arial" w:cs="Arial"/>
              </w:rPr>
              <w:t>Juliusza Słowackiego</w:t>
            </w:r>
            <w:r w:rsidRPr="00001AE6">
              <w:rPr>
                <w:rFonts w:ascii="Arial" w:hAnsi="Arial" w:cs="Arial"/>
              </w:rPr>
              <w:t xml:space="preserve"> </w:t>
            </w:r>
            <w:r w:rsidRPr="00001AE6">
              <w:rPr>
                <w:rFonts w:ascii="Arial" w:hAnsi="Arial" w:cs="Arial"/>
              </w:rPr>
              <w:t>2</w:t>
            </w:r>
          </w:p>
          <w:p w:rsidR="00887A1F" w:rsidRPr="00001AE6" w:rsidRDefault="00887A1F" w:rsidP="00001AE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01AE6">
              <w:rPr>
                <w:rFonts w:ascii="Arial" w:hAnsi="Arial" w:cs="Arial"/>
              </w:rPr>
              <w:t>41-800</w:t>
            </w:r>
            <w:r w:rsidRPr="00001AE6">
              <w:rPr>
                <w:rFonts w:ascii="Arial" w:hAnsi="Arial" w:cs="Arial"/>
              </w:rPr>
              <w:t xml:space="preserve"> </w:t>
            </w:r>
            <w:r w:rsidRPr="00001AE6">
              <w:rPr>
                <w:rFonts w:ascii="Arial" w:hAnsi="Arial" w:cs="Arial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7A1F" w:rsidRPr="00001AE6" w:rsidRDefault="00887A1F" w:rsidP="00001AE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01AE6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1F" w:rsidRPr="00001AE6" w:rsidRDefault="00887A1F" w:rsidP="00001AE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01AE6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001A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234" w:rsidRDefault="00BB7234">
      <w:r>
        <w:separator/>
      </w:r>
    </w:p>
  </w:endnote>
  <w:endnote w:type="continuationSeparator" w:id="0">
    <w:p w:rsidR="00BB7234" w:rsidRDefault="00BB7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AE6" w:rsidRDefault="00001AE6" w:rsidP="00001AE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01AE6" w:rsidRPr="009B2485" w:rsidTr="008E1443">
      <w:tc>
        <w:tcPr>
          <w:tcW w:w="0" w:type="auto"/>
          <w:vAlign w:val="center"/>
        </w:tcPr>
        <w:p w:rsidR="00001AE6" w:rsidRDefault="00001AE6" w:rsidP="00001AE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01AE6" w:rsidRDefault="00001AE6" w:rsidP="00001AE6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01AE6" w:rsidRDefault="00001AE6" w:rsidP="00001AE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01AE6" w:rsidRDefault="00001AE6" w:rsidP="00001AE6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01AE6" w:rsidRDefault="00001AE6" w:rsidP="00001AE6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01AE6" w:rsidRDefault="00001AE6" w:rsidP="00001AE6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01AE6" w:rsidRDefault="00001AE6" w:rsidP="00001AE6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01AE6" w:rsidRPr="009B2485" w:rsidRDefault="00001AE6" w:rsidP="00001AE6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234" w:rsidRDefault="00BB7234">
      <w:r>
        <w:separator/>
      </w:r>
    </w:p>
  </w:footnote>
  <w:footnote w:type="continuationSeparator" w:id="0">
    <w:p w:rsidR="00BB7234" w:rsidRDefault="00BB7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AE6" w:rsidRPr="0062295F" w:rsidRDefault="00001AE6" w:rsidP="00001A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234"/>
    <w:rsid w:val="00001AE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7A1F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B723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004137E"/>
  <w15:chartTrackingRefBased/>
  <w15:docId w15:val="{060D660E-854C-47D0-99FE-25A2A107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001AE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2025-09-04T12:20:00Z</cp:lastPrinted>
  <dcterms:created xsi:type="dcterms:W3CDTF">2025-09-04T12:20:00Z</dcterms:created>
  <dcterms:modified xsi:type="dcterms:W3CDTF">2025-09-04T12:20:00Z</dcterms:modified>
</cp:coreProperties>
</file>