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F27" w:rsidRDefault="005F5F2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4C2C3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C2C3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C2C36">
        <w:rPr>
          <w:rFonts w:ascii="Arial" w:hAnsi="Arial" w:cs="Arial"/>
          <w:sz w:val="24"/>
          <w:szCs w:val="24"/>
        </w:rPr>
        <w:t>2025-09-04</w:t>
      </w:r>
    </w:p>
    <w:p w:rsidR="00CF7835" w:rsidRPr="009432A1" w:rsidRDefault="004C2C3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C2C3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4C2C3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C2C3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C2C36">
        <w:rPr>
          <w:rFonts w:ascii="Arial" w:hAnsi="Arial" w:cs="Arial"/>
          <w:sz w:val="24"/>
          <w:szCs w:val="24"/>
        </w:rPr>
        <w:t>69</w:t>
      </w:r>
    </w:p>
    <w:p w:rsidR="00CF7835" w:rsidRPr="009432A1" w:rsidRDefault="004C2C36" w:rsidP="00CF7835">
      <w:pPr>
        <w:rPr>
          <w:rFonts w:ascii="Arial" w:hAnsi="Arial" w:cs="Arial"/>
          <w:sz w:val="24"/>
          <w:szCs w:val="24"/>
        </w:rPr>
      </w:pPr>
      <w:r w:rsidRPr="004C2C3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C2C3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C2C3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C2C36">
              <w:rPr>
                <w:rFonts w:ascii="Arial" w:hAnsi="Arial" w:cs="Arial"/>
                <w:bCs/>
                <w:sz w:val="24"/>
                <w:szCs w:val="24"/>
              </w:rPr>
              <w:t>Dostawa notebooka dla Katedry Maszyn Cieplnych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C2C36" w:rsidRPr="004E4B64" w:rsidTr="008874BD">
        <w:tc>
          <w:tcPr>
            <w:tcW w:w="2269" w:type="dxa"/>
            <w:shd w:val="clear" w:color="auto" w:fill="auto"/>
          </w:tcPr>
          <w:p w:rsidR="004C2C36" w:rsidRPr="004E4B64" w:rsidRDefault="004C2C36" w:rsidP="008874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2C36" w:rsidRPr="004E4B64" w:rsidRDefault="004C2C36" w:rsidP="008874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C2C36">
              <w:rPr>
                <w:rFonts w:ascii="Arial" w:hAnsi="Arial" w:cs="Arial"/>
                <w:bCs/>
                <w:sz w:val="24"/>
                <w:szCs w:val="24"/>
              </w:rPr>
              <w:t>RZ-DZP.262.9.2025.MM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C2C36" w:rsidRPr="004C2C36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C2C36" w:rsidRPr="004C2C36">
        <w:rPr>
          <w:rFonts w:ascii="Arial" w:hAnsi="Arial" w:cs="Arial"/>
          <w:sz w:val="24"/>
          <w:szCs w:val="24"/>
        </w:rPr>
        <w:t>04/09/2025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C2C36" w:rsidRPr="004C2C3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670"/>
        <w:gridCol w:w="2126"/>
      </w:tblGrid>
      <w:tr w:rsidR="00D665F5" w:rsidRPr="00355C9D" w:rsidTr="005F5F27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5F5F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D665F5" w:rsidRPr="00CF7835" w:rsidRDefault="00D665F5" w:rsidP="005F5F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D665F5" w:rsidRPr="00CF7835" w:rsidRDefault="00D665F5" w:rsidP="005F5F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C2C36" w:rsidRPr="00355C9D" w:rsidTr="005F5F27">
        <w:tc>
          <w:tcPr>
            <w:tcW w:w="1276" w:type="dxa"/>
            <w:shd w:val="clear" w:color="auto" w:fill="auto"/>
            <w:vAlign w:val="center"/>
          </w:tcPr>
          <w:p w:rsidR="004C2C36" w:rsidRPr="00CF7835" w:rsidRDefault="004C2C36" w:rsidP="005F5F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C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4C2C36" w:rsidRPr="00CF7835" w:rsidRDefault="005F5F27" w:rsidP="005F5F2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AJP Technology S</w:t>
            </w:r>
            <w:r w:rsidR="004C2C36" w:rsidRPr="004C2C36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4C2C36" w:rsidRPr="00CF7835" w:rsidRDefault="004C2C36" w:rsidP="005F5F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2C36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2C36">
              <w:rPr>
                <w:rFonts w:ascii="Arial" w:hAnsi="Arial" w:cs="Arial"/>
                <w:sz w:val="24"/>
                <w:szCs w:val="24"/>
              </w:rPr>
              <w:t>1/11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2C36" w:rsidRPr="00CF7835" w:rsidRDefault="004C2C36" w:rsidP="005F5F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C36">
              <w:rPr>
                <w:rFonts w:ascii="Arial" w:hAnsi="Arial" w:cs="Arial"/>
                <w:sz w:val="24"/>
                <w:szCs w:val="24"/>
              </w:rPr>
              <w:t>30-069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2C3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C2C36" w:rsidRPr="00CF7835" w:rsidRDefault="004C2C36" w:rsidP="005F5F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C36">
              <w:rPr>
                <w:rFonts w:ascii="Arial" w:hAnsi="Arial" w:cs="Arial"/>
                <w:sz w:val="24"/>
                <w:szCs w:val="24"/>
              </w:rPr>
              <w:t>10 734.21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933" w:rsidRDefault="00C77933">
      <w:r>
        <w:separator/>
      </w:r>
    </w:p>
  </w:endnote>
  <w:endnote w:type="continuationSeparator" w:id="0">
    <w:p w:rsidR="00C77933" w:rsidRDefault="00C77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F27" w:rsidRDefault="005F5F27" w:rsidP="005F5F2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5F5F27" w:rsidRPr="009B2485" w:rsidTr="008874BD">
      <w:tc>
        <w:tcPr>
          <w:tcW w:w="0" w:type="auto"/>
          <w:vAlign w:val="center"/>
        </w:tcPr>
        <w:p w:rsidR="005F5F27" w:rsidRDefault="005F5F27" w:rsidP="005F5F2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5F5F27" w:rsidRDefault="005F5F27" w:rsidP="005F5F27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5F5F27" w:rsidRDefault="005F5F27" w:rsidP="005F5F2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5F5F27" w:rsidRDefault="005F5F27" w:rsidP="005F5F27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5F5F27" w:rsidRDefault="005F5F27" w:rsidP="005F5F27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5F5F27" w:rsidRDefault="005F5F27" w:rsidP="005F5F27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5F5F27" w:rsidRDefault="005F5F27" w:rsidP="005F5F27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5F5F27" w:rsidRPr="009B2485" w:rsidRDefault="005F5F27" w:rsidP="005F5F27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60CEB" w:rsidRDefault="009F189D" w:rsidP="005F5F2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5F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933" w:rsidRDefault="00C77933">
      <w:r>
        <w:separator/>
      </w:r>
    </w:p>
  </w:footnote>
  <w:footnote w:type="continuationSeparator" w:id="0">
    <w:p w:rsidR="00C77933" w:rsidRDefault="00C77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C36" w:rsidRDefault="004C2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F27" w:rsidRPr="0062295F" w:rsidRDefault="005F5F27" w:rsidP="005F5F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C2C36" w:rsidRDefault="004C2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C36" w:rsidRDefault="004C2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93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2C36"/>
    <w:rsid w:val="004C7E9B"/>
    <w:rsid w:val="00577BC6"/>
    <w:rsid w:val="005F5F27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77933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6251AFB"/>
  <w15:chartTrackingRefBased/>
  <w15:docId w15:val="{96364FEF-8D6C-49B1-90B1-0259BACD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F5F27"/>
  </w:style>
  <w:style w:type="paragraph" w:styleId="Bezodstpw">
    <w:name w:val="No Spacing"/>
    <w:uiPriority w:val="1"/>
    <w:qFormat/>
    <w:rsid w:val="005F5F2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2025-09-04T11:27:00Z</cp:lastPrinted>
  <dcterms:created xsi:type="dcterms:W3CDTF">2025-09-04T11:27:00Z</dcterms:created>
  <dcterms:modified xsi:type="dcterms:W3CDTF">2025-09-04T11:27:00Z</dcterms:modified>
</cp:coreProperties>
</file>