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3C2603" w:rsidP="001F664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C260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C2603">
        <w:rPr>
          <w:rFonts w:ascii="Arial" w:hAnsi="Arial" w:cs="Arial"/>
          <w:sz w:val="24"/>
          <w:szCs w:val="24"/>
        </w:rPr>
        <w:t>2025-09-04</w:t>
      </w:r>
    </w:p>
    <w:p w:rsidR="00CF7835" w:rsidRPr="009432A1" w:rsidRDefault="003C2603" w:rsidP="001F664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26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C2603" w:rsidP="001F6648">
      <w:pPr>
        <w:spacing w:line="360" w:lineRule="auto"/>
        <w:rPr>
          <w:rFonts w:ascii="Arial" w:hAnsi="Arial" w:cs="Arial"/>
          <w:sz w:val="24"/>
          <w:szCs w:val="24"/>
        </w:rPr>
      </w:pPr>
      <w:r w:rsidRPr="003C260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C2603">
        <w:rPr>
          <w:rFonts w:ascii="Arial" w:hAnsi="Arial" w:cs="Arial"/>
          <w:sz w:val="24"/>
          <w:szCs w:val="24"/>
        </w:rPr>
        <w:t>69</w:t>
      </w:r>
    </w:p>
    <w:p w:rsidR="00CF7835" w:rsidRPr="009432A1" w:rsidRDefault="003C2603" w:rsidP="001F6648">
      <w:pPr>
        <w:spacing w:line="360" w:lineRule="auto"/>
        <w:rPr>
          <w:rFonts w:ascii="Arial" w:hAnsi="Arial" w:cs="Arial"/>
          <w:sz w:val="24"/>
          <w:szCs w:val="24"/>
        </w:rPr>
      </w:pPr>
      <w:r w:rsidRPr="003C260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C260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1F664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1F664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1F664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1F664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1F664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C2603" w:rsidP="001F66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2603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2603" w:rsidRPr="004E4B64" w:rsidTr="00F009B4">
        <w:tc>
          <w:tcPr>
            <w:tcW w:w="2269" w:type="dxa"/>
            <w:shd w:val="clear" w:color="auto" w:fill="auto"/>
          </w:tcPr>
          <w:p w:rsidR="003C2603" w:rsidRPr="004E4B64" w:rsidRDefault="003C2603" w:rsidP="001F66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2603" w:rsidRPr="004E4B64" w:rsidRDefault="003C2603" w:rsidP="001F66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2603">
              <w:rPr>
                <w:rFonts w:ascii="Arial" w:hAnsi="Arial" w:cs="Arial"/>
                <w:bCs/>
                <w:sz w:val="24"/>
                <w:szCs w:val="24"/>
              </w:rPr>
              <w:t>RZ-DZP.261.21.2025.MT</w:t>
            </w:r>
          </w:p>
        </w:tc>
      </w:tr>
    </w:tbl>
    <w:p w:rsidR="00D665F5" w:rsidRPr="00355C9D" w:rsidRDefault="00D665F5" w:rsidP="001F6648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C2603" w:rsidRPr="003C2603">
        <w:rPr>
          <w:rFonts w:ascii="Arial" w:hAnsi="Arial" w:cs="Arial"/>
          <w:sz w:val="24"/>
          <w:szCs w:val="24"/>
        </w:rPr>
        <w:t>(</w:t>
      </w:r>
      <w:proofErr w:type="spellStart"/>
      <w:r w:rsidR="003C2603" w:rsidRPr="003C2603">
        <w:rPr>
          <w:rFonts w:ascii="Arial" w:hAnsi="Arial" w:cs="Arial"/>
          <w:sz w:val="24"/>
          <w:szCs w:val="24"/>
        </w:rPr>
        <w:t>t.j</w:t>
      </w:r>
      <w:proofErr w:type="spellEnd"/>
      <w:r w:rsidR="003C2603" w:rsidRPr="003C2603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1F664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C2603" w:rsidRPr="003C2603">
        <w:rPr>
          <w:rFonts w:ascii="Arial" w:hAnsi="Arial" w:cs="Arial"/>
          <w:sz w:val="24"/>
          <w:szCs w:val="24"/>
        </w:rPr>
        <w:t>04/09/2025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C2603" w:rsidRPr="003C2603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1F66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1F66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1F664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C2603" w:rsidRPr="00355C9D" w:rsidTr="00F009B4">
        <w:tc>
          <w:tcPr>
            <w:tcW w:w="1276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C2603" w:rsidRPr="00CF7835" w:rsidRDefault="003C2603" w:rsidP="001F664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Przedsiębiorstwo Handlowo-Usługowe "PROMYCZEK" Ewa Grzybek</w:t>
            </w:r>
          </w:p>
          <w:p w:rsidR="003C2603" w:rsidRPr="00CF7835" w:rsidRDefault="001F6648" w:rsidP="001F664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Wapienna 44</w:t>
            </w:r>
            <w:r w:rsidR="003C260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C2603" w:rsidRPr="00CF7835" w:rsidRDefault="001F6648" w:rsidP="001F664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43-300</w:t>
            </w:r>
            <w:r w:rsidR="003C260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450 000.00 zł</w:t>
            </w:r>
          </w:p>
        </w:tc>
      </w:tr>
      <w:tr w:rsidR="003C2603" w:rsidRPr="00355C9D" w:rsidTr="00F009B4">
        <w:tc>
          <w:tcPr>
            <w:tcW w:w="1276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3C2603" w:rsidRPr="00CF7835" w:rsidRDefault="001F6648" w:rsidP="001F664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Przedsiębiorstwo Produkcyjno-</w:t>
            </w:r>
            <w:r w:rsidR="003C2603" w:rsidRPr="003C2603">
              <w:rPr>
                <w:rFonts w:ascii="Arial" w:hAnsi="Arial" w:cs="Arial"/>
                <w:sz w:val="24"/>
                <w:szCs w:val="24"/>
              </w:rPr>
              <w:t xml:space="preserve">Usługowe "CZATA" </w:t>
            </w:r>
            <w:proofErr w:type="spellStart"/>
            <w:r w:rsidR="003C2603" w:rsidRPr="003C2603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="003C2603" w:rsidRPr="003C2603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3C2603" w:rsidRPr="00CF7835" w:rsidRDefault="003C2603" w:rsidP="001F664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Żabia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603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C2603" w:rsidRPr="00CF7835" w:rsidRDefault="003C2603" w:rsidP="001F664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97-300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603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1F6648">
              <w:rPr>
                <w:rFonts w:ascii="Arial" w:hAnsi="Arial" w:cs="Arial"/>
                <w:sz w:val="24"/>
                <w:szCs w:val="24"/>
              </w:rPr>
              <w:t>unalski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695 400.00 zł</w:t>
            </w:r>
          </w:p>
        </w:tc>
      </w:tr>
      <w:tr w:rsidR="003C2603" w:rsidRPr="00355C9D" w:rsidTr="00F009B4">
        <w:tc>
          <w:tcPr>
            <w:tcW w:w="1276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C2603" w:rsidRPr="00CF7835" w:rsidRDefault="003C2603" w:rsidP="001F664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3C2603" w:rsidRPr="00CF7835" w:rsidRDefault="003C2603" w:rsidP="001F664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603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C2603" w:rsidRPr="00CF7835" w:rsidRDefault="003C2603" w:rsidP="001F664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42-204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60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2603" w:rsidRPr="00CF7835" w:rsidRDefault="003C2603" w:rsidP="001F664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603">
              <w:rPr>
                <w:rFonts w:ascii="Arial" w:hAnsi="Arial" w:cs="Arial"/>
                <w:sz w:val="24"/>
                <w:szCs w:val="24"/>
              </w:rPr>
              <w:t>293 724.00 zł</w:t>
            </w:r>
          </w:p>
        </w:tc>
      </w:tr>
    </w:tbl>
    <w:p w:rsidR="0069085C" w:rsidRPr="00355C9D" w:rsidRDefault="0069085C" w:rsidP="001F6648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1F6648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1F66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593" w:rsidRDefault="00163593">
      <w:r>
        <w:separator/>
      </w:r>
    </w:p>
  </w:endnote>
  <w:endnote w:type="continuationSeparator" w:id="0">
    <w:p w:rsidR="00163593" w:rsidRDefault="00163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648" w:rsidRPr="001F6648" w:rsidRDefault="001F6648" w:rsidP="001F6648">
    <w:pPr>
      <w:spacing w:line="276" w:lineRule="auto"/>
      <w:rPr>
        <w:rFonts w:ascii="Roboto" w:hAnsi="Roboto"/>
        <w:b/>
        <w:bCs/>
        <w:sz w:val="22"/>
        <w:szCs w:val="18"/>
      </w:rPr>
    </w:pPr>
    <w:r w:rsidRPr="001F664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1F664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F664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F6648" w:rsidRPr="001F6648" w:rsidTr="00F009B4">
      <w:tc>
        <w:tcPr>
          <w:tcW w:w="0" w:type="auto"/>
          <w:shd w:val="clear" w:color="auto" w:fill="auto"/>
          <w:vAlign w:val="center"/>
        </w:tcPr>
        <w:p w:rsidR="001F6648" w:rsidRPr="001F6648" w:rsidRDefault="001F6648" w:rsidP="001F664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6648" w:rsidRPr="001F6648" w:rsidRDefault="001F6648" w:rsidP="001F664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664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664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6648" w:rsidRPr="001F6648" w:rsidRDefault="001F6648" w:rsidP="001F664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6648" w:rsidRPr="001F6648" w:rsidRDefault="001F6648" w:rsidP="001F664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6648" w:rsidRPr="001F6648" w:rsidRDefault="001F6648" w:rsidP="001F6648">
    <w:pPr>
      <w:spacing w:line="276" w:lineRule="auto"/>
      <w:rPr>
        <w:rFonts w:ascii="Roboto" w:hAnsi="Roboto"/>
        <w:b/>
        <w:bCs/>
        <w:sz w:val="22"/>
        <w:szCs w:val="22"/>
      </w:rPr>
    </w:pPr>
    <w:r w:rsidRPr="001F664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6648" w:rsidRPr="001F6648" w:rsidRDefault="001F6648" w:rsidP="001F6648">
    <w:pPr>
      <w:spacing w:line="276" w:lineRule="auto"/>
      <w:rPr>
        <w:rFonts w:ascii="Roboto" w:hAnsi="Roboto"/>
        <w:sz w:val="22"/>
        <w:szCs w:val="22"/>
      </w:rPr>
    </w:pPr>
    <w:r w:rsidRPr="001F6648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1F6648">
      <w:rPr>
        <w:rFonts w:ascii="Roboto" w:hAnsi="Roboto"/>
        <w:sz w:val="22"/>
        <w:szCs w:val="22"/>
      </w:rPr>
      <w:t>ul. Gen. J.H. Dąbrowskiego 69, 42-201 Częstochowa</w:t>
    </w:r>
  </w:p>
  <w:p w:rsidR="001F6648" w:rsidRPr="001F6648" w:rsidRDefault="001F6648" w:rsidP="001F6648">
    <w:pPr>
      <w:spacing w:line="276" w:lineRule="auto"/>
      <w:rPr>
        <w:rFonts w:ascii="Roboto" w:hAnsi="Roboto"/>
        <w:noProof/>
        <w:sz w:val="22"/>
        <w:szCs w:val="22"/>
      </w:rPr>
    </w:pPr>
    <w:r w:rsidRPr="001F6648">
      <w:rPr>
        <w:rFonts w:ascii="Roboto" w:hAnsi="Roboto"/>
        <w:sz w:val="22"/>
        <w:szCs w:val="22"/>
      </w:rPr>
      <w:t>tel. +48 34 325 02 56, e-mail: dyrektor.inwestycji@pcz.pl</w:t>
    </w:r>
  </w:p>
  <w:p w:rsidR="001F6648" w:rsidRPr="001F6648" w:rsidRDefault="001F6648" w:rsidP="001F6648">
    <w:pPr>
      <w:rPr>
        <w:rFonts w:ascii="Roboto" w:hAnsi="Roboto"/>
        <w:b/>
        <w:color w:val="F07E26"/>
        <w:sz w:val="24"/>
        <w:szCs w:val="24"/>
      </w:rPr>
    </w:pPr>
    <w:r w:rsidRPr="001F6648">
      <w:rPr>
        <w:rFonts w:ascii="Roboto" w:hAnsi="Roboto"/>
        <w:b/>
        <w:sz w:val="22"/>
        <w:szCs w:val="22"/>
      </w:rPr>
      <w:t>www.pcz.pl</w:t>
    </w:r>
    <w:r w:rsidRPr="001F6648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664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664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35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593" w:rsidRDefault="00163593">
      <w:r>
        <w:separator/>
      </w:r>
    </w:p>
  </w:footnote>
  <w:footnote w:type="continuationSeparator" w:id="0">
    <w:p w:rsidR="00163593" w:rsidRDefault="00163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603" w:rsidRDefault="003C2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648" w:rsidRPr="001F6648" w:rsidRDefault="001F6648" w:rsidP="001F664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1F6648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1F6648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3C2603" w:rsidRPr="001F6648" w:rsidRDefault="003C2603" w:rsidP="001F6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603" w:rsidRDefault="003C2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593"/>
    <w:rsid w:val="00007727"/>
    <w:rsid w:val="00017720"/>
    <w:rsid w:val="00035488"/>
    <w:rsid w:val="000C1C6D"/>
    <w:rsid w:val="000D7F25"/>
    <w:rsid w:val="000E00E5"/>
    <w:rsid w:val="001146A4"/>
    <w:rsid w:val="00163593"/>
    <w:rsid w:val="00173B20"/>
    <w:rsid w:val="001C69FF"/>
    <w:rsid w:val="001F6648"/>
    <w:rsid w:val="0023318D"/>
    <w:rsid w:val="00355C9D"/>
    <w:rsid w:val="003B6B36"/>
    <w:rsid w:val="003C2603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DA234E5"/>
  <w15:chartTrackingRefBased/>
  <w15:docId w15:val="{DA5A73D3-1042-4D0B-912B-B56667131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2025-09-04T10:36:00Z</dcterms:created>
  <dcterms:modified xsi:type="dcterms:W3CDTF">2025-09-04T10:36:00Z</dcterms:modified>
</cp:coreProperties>
</file>