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38C" w:rsidRDefault="009D138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CC554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C5543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C5543">
        <w:rPr>
          <w:rFonts w:ascii="Arial" w:hAnsi="Arial" w:cs="Arial"/>
          <w:sz w:val="24"/>
          <w:szCs w:val="24"/>
        </w:rPr>
        <w:t>2025-09-04</w:t>
      </w:r>
    </w:p>
    <w:p w:rsidR="009432A1" w:rsidRPr="009432A1" w:rsidRDefault="00CC554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554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CC554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C5543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C5543">
        <w:rPr>
          <w:rFonts w:ascii="Arial" w:hAnsi="Arial" w:cs="Arial"/>
          <w:sz w:val="24"/>
          <w:szCs w:val="24"/>
        </w:rPr>
        <w:t>69</w:t>
      </w:r>
    </w:p>
    <w:p w:rsidR="009432A1" w:rsidRPr="009432A1" w:rsidRDefault="00CC5543" w:rsidP="009432A1">
      <w:pPr>
        <w:rPr>
          <w:rFonts w:ascii="Arial" w:hAnsi="Arial" w:cs="Arial"/>
          <w:sz w:val="24"/>
          <w:szCs w:val="24"/>
        </w:rPr>
      </w:pPr>
      <w:r w:rsidRPr="00CC5543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C5543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C554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5543">
              <w:rPr>
                <w:rFonts w:ascii="Arial" w:hAnsi="Arial" w:cs="Arial"/>
                <w:bCs/>
                <w:sz w:val="24"/>
                <w:szCs w:val="24"/>
              </w:rPr>
              <w:t>Dostawa notebooka dla Katedry Maszyn Cieplnych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C5543" w:rsidRPr="004E4B64" w:rsidTr="009419EC">
        <w:tc>
          <w:tcPr>
            <w:tcW w:w="2269" w:type="dxa"/>
            <w:shd w:val="clear" w:color="auto" w:fill="auto"/>
          </w:tcPr>
          <w:p w:rsidR="00CC5543" w:rsidRPr="004E4B64" w:rsidRDefault="00CC5543" w:rsidP="009419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C5543" w:rsidRPr="004E4B64" w:rsidRDefault="00CC5543" w:rsidP="009419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5543">
              <w:rPr>
                <w:rFonts w:ascii="Arial" w:hAnsi="Arial" w:cs="Arial"/>
                <w:bCs/>
                <w:sz w:val="24"/>
                <w:szCs w:val="24"/>
              </w:rPr>
              <w:t>RZ-DZP.262.9.2025.MM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C5543" w:rsidRPr="00CC5543">
        <w:rPr>
          <w:rFonts w:ascii="Arial" w:hAnsi="Arial" w:cs="Arial"/>
          <w:sz w:val="24"/>
          <w:szCs w:val="24"/>
        </w:rPr>
        <w:t>(</w:t>
      </w:r>
      <w:proofErr w:type="spellStart"/>
      <w:r w:rsidR="00CC5543" w:rsidRPr="00CC5543">
        <w:rPr>
          <w:rFonts w:ascii="Arial" w:hAnsi="Arial" w:cs="Arial"/>
          <w:sz w:val="24"/>
          <w:szCs w:val="24"/>
        </w:rPr>
        <w:t>t.j</w:t>
      </w:r>
      <w:proofErr w:type="spellEnd"/>
      <w:r w:rsidR="00CC5543" w:rsidRPr="00CC5543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C554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C5543">
        <w:rPr>
          <w:rFonts w:ascii="Arial" w:hAnsi="Arial" w:cs="Arial"/>
          <w:b/>
          <w:sz w:val="24"/>
          <w:szCs w:val="24"/>
        </w:rPr>
        <w:t>10 999.89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852" w:rsidRDefault="00BF2852">
      <w:r>
        <w:separator/>
      </w:r>
    </w:p>
  </w:endnote>
  <w:endnote w:type="continuationSeparator" w:id="0">
    <w:p w:rsidR="00BF2852" w:rsidRDefault="00BF2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38C" w:rsidRDefault="009D138C" w:rsidP="009D138C">
    <w:pPr>
      <w:pStyle w:val="Nagwek"/>
    </w:pPr>
  </w:p>
  <w:p w:rsidR="009D138C" w:rsidRDefault="009D138C" w:rsidP="009D138C"/>
  <w:p w:rsidR="009D138C" w:rsidRDefault="009D138C" w:rsidP="009D138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0.6pt;margin-top:11pt;width:7.8pt;height:31.85pt;z-index:251660288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1" type="#_x0000_t75" style="position:absolute;margin-left:-9.05pt;margin-top:10.15pt;width:15.6pt;height:28.8pt;z-index:251661312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49" type="#_x0000_t32" style="position:absolute;margin-left:-.15pt;margin-top:6.55pt;width:425.25pt;height:.05pt;z-index:251659264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9D138C" w:rsidRPr="003A4FE5" w:rsidTr="009419EC">
      <w:tc>
        <w:tcPr>
          <w:tcW w:w="0" w:type="auto"/>
          <w:shd w:val="clear" w:color="auto" w:fill="auto"/>
          <w:vAlign w:val="center"/>
        </w:tcPr>
        <w:p w:rsidR="009D138C" w:rsidRPr="003A4FE5" w:rsidRDefault="009D138C" w:rsidP="009D138C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D138C" w:rsidRPr="00507E35" w:rsidRDefault="009D138C" w:rsidP="009D138C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9D138C" w:rsidRPr="003A4FE5" w:rsidRDefault="009D138C" w:rsidP="009D138C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:rsidR="009D138C" w:rsidRPr="003A4FE5" w:rsidRDefault="009D138C" w:rsidP="009D138C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:rsidR="009D138C" w:rsidRPr="003A4FE5" w:rsidRDefault="009D138C" w:rsidP="009D138C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:rsidR="009D138C" w:rsidRPr="003A4FE5" w:rsidRDefault="009D138C" w:rsidP="009D138C">
    <w:pPr>
      <w:pStyle w:val="Bezodstpw"/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2336">
          <v:imagedata r:id="rId1" o:title="PCz_logo_pol_poziom_mono" croptop="20613f" cropbottom="17221f" cropleft="25891f" cropright="37015f"/>
        </v:shape>
      </w:pict>
    </w:r>
    <w:r w:rsidRPr="003A4FE5">
      <w:rPr>
        <w:rFonts w:ascii="Roboto" w:hAnsi="Roboto"/>
      </w:rPr>
      <w:t>ul. Gen. J.H. Dąbrowskiego 69, 42-201 Częstochowa</w:t>
    </w:r>
  </w:p>
  <w:p w:rsidR="009D138C" w:rsidRPr="003A4FE5" w:rsidRDefault="009D138C" w:rsidP="009D138C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:rsidR="009D138C" w:rsidRPr="004C487F" w:rsidRDefault="009D138C" w:rsidP="009D138C">
    <w:pPr>
      <w:pStyle w:val="Bezodstpw"/>
      <w:rPr>
        <w:rFonts w:ascii="Roboto" w:hAnsi="Roboto"/>
        <w:b/>
      </w:rPr>
    </w:pPr>
    <w:r w:rsidRPr="003A4FE5">
      <w:rPr>
        <w:rFonts w:ascii="Roboto" w:hAnsi="Roboto"/>
        <w:b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13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852" w:rsidRDefault="00BF2852">
      <w:r>
        <w:separator/>
      </w:r>
    </w:p>
  </w:footnote>
  <w:footnote w:type="continuationSeparator" w:id="0">
    <w:p w:rsidR="00BF2852" w:rsidRDefault="00BF2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43" w:rsidRDefault="00CC55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38C" w:rsidRDefault="009D138C" w:rsidP="009D138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4pt;margin-top:-5.7pt;width:186.05pt;height:56.4pt;z-index:251665408">
          <v:imagedata r:id="rId1" o:title="PCz_logo_pol_poziom_mono" croptop="7263f" cropbottom="9219f" cropleft="2815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3" type="#_x0000_t32" style="position:absolute;margin-left:.95pt;margin-top:57pt;width:425.25pt;height:.05pt;z-index:251664384;visibility:visible" strokeweight="1.5pt"/>
      </w:pict>
    </w:r>
  </w:p>
  <w:p w:rsidR="009D138C" w:rsidRDefault="009D138C" w:rsidP="009D138C">
    <w:pPr>
      <w:pStyle w:val="Nagwek"/>
    </w:pPr>
  </w:p>
  <w:p w:rsidR="00CC5543" w:rsidRDefault="00CC55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43" w:rsidRDefault="00CC55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285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38C"/>
    <w:rsid w:val="009D19BD"/>
    <w:rsid w:val="009F189D"/>
    <w:rsid w:val="00A652DF"/>
    <w:rsid w:val="00A80738"/>
    <w:rsid w:val="00B426D2"/>
    <w:rsid w:val="00BF2852"/>
    <w:rsid w:val="00C236D3"/>
    <w:rsid w:val="00C659E2"/>
    <w:rsid w:val="00CB0802"/>
    <w:rsid w:val="00CC554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852C1A0"/>
  <w15:chartTrackingRefBased/>
  <w15:docId w15:val="{3CB4066D-D035-4A05-921A-3BEC5D2BF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9D138C"/>
  </w:style>
  <w:style w:type="paragraph" w:styleId="Bezodstpw">
    <w:name w:val="No Spacing"/>
    <w:uiPriority w:val="1"/>
    <w:qFormat/>
    <w:rsid w:val="009D138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73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2025-09-04T06:35:00Z</cp:lastPrinted>
  <dcterms:created xsi:type="dcterms:W3CDTF">2025-09-04T06:35:00Z</dcterms:created>
  <dcterms:modified xsi:type="dcterms:W3CDTF">2025-09-04T06:35:00Z</dcterms:modified>
</cp:coreProperties>
</file>