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5365E" w:rsidRPr="0055365E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55365E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5365E">
        <w:rPr>
          <w:rFonts w:ascii="Arial" w:hAnsi="Arial" w:cs="Arial"/>
        </w:rPr>
        <w:t>Politechnika Częstochowska</w:t>
      </w:r>
    </w:p>
    <w:p w:rsidR="006676AE" w:rsidRPr="0012157F" w:rsidRDefault="0055365E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5365E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55365E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55365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5365E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55365E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5365E" w:rsidRPr="0012157F" w:rsidTr="001464FD">
        <w:tc>
          <w:tcPr>
            <w:tcW w:w="9104" w:type="dxa"/>
            <w:shd w:val="clear" w:color="auto" w:fill="D9D9D9"/>
          </w:tcPr>
          <w:p w:rsidR="0055365E" w:rsidRPr="0012157F" w:rsidRDefault="0055365E" w:rsidP="001464FD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5365E" w:rsidRPr="0012157F" w:rsidRDefault="0055365E" w:rsidP="001464F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5365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5365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5365E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55365E" w:rsidRPr="00612283" w:rsidRDefault="0055365E" w:rsidP="001464FD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55365E" w:rsidRPr="0012157F" w:rsidRDefault="0055365E" w:rsidP="001464FD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bookmarkStart w:id="0" w:name="_GoBack"/>
            <w:bookmarkEnd w:id="0"/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55365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5365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jednostek pomiarowych (jarzm) dla Wydziału Elektrycznego Politechniki Częstochowskiej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5365E" w:rsidRPr="00A2540E" w:rsidTr="001464FD">
        <w:tc>
          <w:tcPr>
            <w:tcW w:w="2269" w:type="dxa"/>
            <w:shd w:val="clear" w:color="auto" w:fill="auto"/>
          </w:tcPr>
          <w:p w:rsidR="0055365E" w:rsidRPr="00A2540E" w:rsidRDefault="0055365E" w:rsidP="001464F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5365E" w:rsidRPr="00A2540E" w:rsidRDefault="0055365E" w:rsidP="001464F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5365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RZ-DZP.261.30.2025.JP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5365E" w:rsidRPr="0055365E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>
        <w:rPr>
          <w:rFonts w:ascii="Arial" w:hAnsi="Arial" w:cs="Arial"/>
          <w:sz w:val="24"/>
          <w:szCs w:val="24"/>
        </w:rPr>
        <w:t>t.j</w:t>
      </w:r>
      <w:proofErr w:type="spellEnd"/>
      <w:r w:rsidR="000C2F90">
        <w:rPr>
          <w:rFonts w:ascii="Arial" w:hAnsi="Arial" w:cs="Arial"/>
          <w:sz w:val="24"/>
          <w:szCs w:val="24"/>
        </w:rPr>
        <w:t xml:space="preserve">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139B" w:rsidRDefault="009A139B" w:rsidP="0038231F">
      <w:pPr>
        <w:spacing w:after="0" w:line="240" w:lineRule="auto"/>
      </w:pPr>
      <w:r>
        <w:separator/>
      </w:r>
    </w:p>
  </w:endnote>
  <w:endnote w:type="continuationSeparator" w:id="0">
    <w:p w:rsidR="009A139B" w:rsidRDefault="009A13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65E" w:rsidRDefault="005536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265B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265B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65E" w:rsidRDefault="005536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139B" w:rsidRDefault="009A139B" w:rsidP="0038231F">
      <w:pPr>
        <w:spacing w:after="0" w:line="240" w:lineRule="auto"/>
      </w:pPr>
      <w:r>
        <w:separator/>
      </w:r>
    </w:p>
  </w:footnote>
  <w:footnote w:type="continuationSeparator" w:id="0">
    <w:p w:rsidR="009A139B" w:rsidRDefault="009A139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65E" w:rsidRDefault="005536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65E" w:rsidRDefault="005536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65E" w:rsidRDefault="005536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139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6F50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365E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A139B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265B7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7BE1C7D-582E-427D-97A2-E511D919F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32AE70-3FCB-40F2-8DB2-1AD10E59B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494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2025-09-02T11:54:00Z</dcterms:created>
  <dcterms:modified xsi:type="dcterms:W3CDTF">2025-09-02T11:54:00Z</dcterms:modified>
</cp:coreProperties>
</file>