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316395">
        <w:rPr>
          <w:rFonts w:ascii="Arial" w:hAnsi="Arial" w:cs="Arial"/>
          <w:sz w:val="24"/>
          <w:szCs w:val="24"/>
        </w:rPr>
        <w:t>2025-09</w:t>
      </w:r>
      <w:r w:rsidRPr="003224AF">
        <w:rPr>
          <w:rFonts w:ascii="Arial" w:hAnsi="Arial" w:cs="Arial"/>
          <w:sz w:val="24"/>
          <w:szCs w:val="24"/>
        </w:rPr>
        <w:t>-</w:t>
      </w:r>
      <w:r w:rsidR="00316395">
        <w:rPr>
          <w:rFonts w:ascii="Arial" w:hAnsi="Arial" w:cs="Arial"/>
          <w:sz w:val="24"/>
          <w:szCs w:val="24"/>
        </w:rPr>
        <w:t>01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190796">
        <w:rPr>
          <w:rFonts w:ascii="Arial" w:hAnsi="Arial" w:cs="Arial"/>
          <w:sz w:val="24"/>
          <w:szCs w:val="24"/>
        </w:rPr>
        <w:t>426</w:t>
      </w:r>
      <w:bookmarkStart w:id="0" w:name="_GoBack"/>
      <w:bookmarkEnd w:id="0"/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22306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2306">
              <w:rPr>
                <w:rFonts w:ascii="Arial" w:hAnsi="Arial" w:cs="Arial"/>
                <w:bCs/>
                <w:sz w:val="24"/>
                <w:szCs w:val="24"/>
              </w:rPr>
              <w:t xml:space="preserve">Dostawa 17 szt. komputerów typu </w:t>
            </w:r>
            <w:proofErr w:type="spellStart"/>
            <w:r w:rsidRPr="00D22306">
              <w:rPr>
                <w:rFonts w:ascii="Arial" w:hAnsi="Arial" w:cs="Arial"/>
                <w:bCs/>
                <w:sz w:val="24"/>
                <w:szCs w:val="24"/>
              </w:rPr>
              <w:t>All</w:t>
            </w:r>
            <w:proofErr w:type="spellEnd"/>
            <w:r w:rsidRPr="00D22306">
              <w:rPr>
                <w:rFonts w:ascii="Arial" w:hAnsi="Arial" w:cs="Arial"/>
                <w:bCs/>
                <w:sz w:val="24"/>
                <w:szCs w:val="24"/>
              </w:rPr>
              <w:t>-In-One do filii Politechniki Częstochowskiej w Zawierciu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D22306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RZ-DZP.261.13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  <w:r w:rsidR="0031639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2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9003D1" w:rsidRDefault="00BD3433" w:rsidP="00BD3433">
      <w:pPr>
        <w:tabs>
          <w:tab w:val="left" w:pos="7305"/>
        </w:tabs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3224AF" w:rsidRPr="00316395" w:rsidRDefault="003224AF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1639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  <w:r w:rsidR="001F4A4D" w:rsidRPr="0031639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316395" w:rsidRPr="00316395" w:rsidRDefault="00316395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1639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procesor posiadający 12 wątków ? Parametry procesora opisują procesor, który ma mniejszą ilość wątków natomiast procesory posiadające 16 wątków nie pasują z innymi parametrami by spełniały wszystkie wymagana Zamawiającego</w:t>
            </w:r>
          </w:p>
          <w:p w:rsidR="003224AF" w:rsidRPr="00316395" w:rsidRDefault="003F6A32" w:rsidP="0031639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1639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Odpowiedź nr 1</w:t>
            </w:r>
          </w:p>
          <w:p w:rsidR="00BD3433" w:rsidRPr="00316395" w:rsidRDefault="00316395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16395">
              <w:rPr>
                <w:rFonts w:ascii="Arial" w:hAnsi="Arial" w:cs="Arial"/>
                <w:bCs/>
                <w:sz w:val="24"/>
                <w:szCs w:val="24"/>
              </w:rPr>
              <w:t>Zamawiający dopuszcza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procesor z 12 wątkami. </w:t>
            </w:r>
          </w:p>
          <w:p w:rsidR="00316395" w:rsidRPr="00316395" w:rsidRDefault="00316395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316395" w:rsidRPr="00316395" w:rsidRDefault="00316395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1639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2</w:t>
            </w:r>
          </w:p>
          <w:p w:rsidR="00316395" w:rsidRPr="00316395" w:rsidRDefault="00316395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31639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zasilacz 120W dołączony do AIO ? Jest to wystarczająca moc zasilacza potrzebna na takie parametry</w:t>
            </w:r>
          </w:p>
          <w:p w:rsidR="00316395" w:rsidRPr="00316395" w:rsidRDefault="00316395" w:rsidP="0031639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6395">
              <w:rPr>
                <w:rFonts w:ascii="Arial" w:hAnsi="Arial" w:cs="Arial"/>
                <w:b/>
                <w:bCs/>
                <w:sz w:val="24"/>
                <w:szCs w:val="24"/>
              </w:rPr>
              <w:t>Odpowiedź nr 2</w:t>
            </w:r>
          </w:p>
          <w:p w:rsidR="00316395" w:rsidRPr="00316395" w:rsidRDefault="00316395" w:rsidP="00316395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316395">
              <w:rPr>
                <w:rFonts w:ascii="Arial" w:hAnsi="Arial" w:cs="Arial"/>
                <w:bCs/>
                <w:sz w:val="24"/>
                <w:szCs w:val="24"/>
              </w:rPr>
              <w:t>Zamawiający dopuszcza zasilacz 120 W.</w:t>
            </w:r>
          </w:p>
          <w:p w:rsidR="00316395" w:rsidRDefault="00316395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22306" w:rsidRPr="003F6A32" w:rsidRDefault="00D22306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 w:rsidR="00316395"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11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.09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316395">
              <w:rPr>
                <w:rFonts w:ascii="Arial" w:hAnsi="Arial" w:cs="Arial"/>
                <w:b/>
                <w:color w:val="000000"/>
                <w:sz w:val="24"/>
                <w:szCs w:val="24"/>
              </w:rPr>
              <w:t>11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316395">
              <w:rPr>
                <w:rFonts w:ascii="Arial" w:hAnsi="Arial" w:cs="Arial"/>
                <w:b/>
                <w:color w:val="000000"/>
                <w:sz w:val="24"/>
                <w:szCs w:val="24"/>
              </w:rPr>
              <w:t>09.2025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162A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-</w:t>
            </w:r>
            <w:r w:rsidR="00316395">
              <w:rPr>
                <w:rFonts w:ascii="Arial" w:hAnsi="Arial" w:cs="Arial"/>
                <w:b/>
                <w:color w:val="000000"/>
                <w:sz w:val="24"/>
                <w:szCs w:val="24"/>
              </w:rPr>
              <w:t>09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451AE1" w:rsidRDefault="00316395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Dyrektor ds. zakupów i inwestycji</w:t>
            </w:r>
            <w:r w:rsidR="00451AE1" w:rsidRPr="00451AE1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</w:p>
          <w:p w:rsidR="003F6A32" w:rsidRPr="00316395" w:rsidRDefault="00316395" w:rsidP="00316395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dr inż. Łukasz Kuczyński</w:t>
            </w:r>
          </w:p>
        </w:tc>
      </w:tr>
    </w:tbl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3F6A32" w:rsidRPr="003F6A32" w:rsidSect="000162A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AD7" w:rsidRDefault="004F1AD7">
      <w:r>
        <w:separator/>
      </w:r>
    </w:p>
  </w:endnote>
  <w:endnote w:type="continuationSeparator" w:id="0">
    <w:p w:rsidR="004F1AD7" w:rsidRDefault="004F1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1639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AD7" w:rsidRDefault="004F1AD7">
      <w:r>
        <w:separator/>
      </w:r>
    </w:p>
  </w:footnote>
  <w:footnote w:type="continuationSeparator" w:id="0">
    <w:p w:rsidR="004F1AD7" w:rsidRDefault="004F1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="00BD3433">
      <w:tab/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190796"/>
    <w:rsid w:val="001F4A4D"/>
    <w:rsid w:val="0029606A"/>
    <w:rsid w:val="00316395"/>
    <w:rsid w:val="003224AF"/>
    <w:rsid w:val="003F6A32"/>
    <w:rsid w:val="00451AE1"/>
    <w:rsid w:val="004848F3"/>
    <w:rsid w:val="004A75F2"/>
    <w:rsid w:val="004F1AD7"/>
    <w:rsid w:val="005144A9"/>
    <w:rsid w:val="00520165"/>
    <w:rsid w:val="00577AA7"/>
    <w:rsid w:val="005B1B08"/>
    <w:rsid w:val="00632C3C"/>
    <w:rsid w:val="00662BDB"/>
    <w:rsid w:val="006A5DF1"/>
    <w:rsid w:val="006B7198"/>
    <w:rsid w:val="006D4AB3"/>
    <w:rsid w:val="006D6A72"/>
    <w:rsid w:val="006E71DE"/>
    <w:rsid w:val="006F3B81"/>
    <w:rsid w:val="00745A06"/>
    <w:rsid w:val="007D7198"/>
    <w:rsid w:val="008200C4"/>
    <w:rsid w:val="008246B3"/>
    <w:rsid w:val="00830B0A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3433"/>
    <w:rsid w:val="00BE7BFD"/>
    <w:rsid w:val="00C370F2"/>
    <w:rsid w:val="00C44EEC"/>
    <w:rsid w:val="00CC2E3C"/>
    <w:rsid w:val="00D2230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044ACBC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2025-09-01T08:13:00Z</cp:lastPrinted>
  <dcterms:created xsi:type="dcterms:W3CDTF">2025-09-02T11:46:00Z</dcterms:created>
  <dcterms:modified xsi:type="dcterms:W3CDTF">2025-09-02T11:46:00Z</dcterms:modified>
</cp:coreProperties>
</file>