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19575D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A2344D" w:rsidRPr="00A2344D">
        <w:rPr>
          <w:rFonts w:ascii="Calibri" w:eastAsia="Times New Roman" w:hAnsi="Calibri" w:cs="Calibri"/>
          <w:b/>
          <w:sz w:val="20"/>
          <w:szCs w:val="20"/>
          <w:lang w:eastAsia="pl-PL"/>
        </w:rPr>
        <w:t>CRZP/171/2025/AZP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A2344D" w:rsidRPr="00A2344D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A2344D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A2344D">
        <w:rPr>
          <w:rFonts w:ascii="Calibri" w:eastAsia="Times New Roman" w:hAnsi="Calibri" w:cs="Times New Roman"/>
          <w:b/>
          <w:sz w:val="24"/>
          <w:szCs w:val="20"/>
          <w:lang w:eastAsia="pl-PL"/>
        </w:rPr>
        <w:t>Sukcesywna dostawa sprzętu komputerowego dla UMG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A2344D" w:rsidRPr="00A2344D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A2344D" w:rsidRPr="00A2344D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A2344D" w:rsidRPr="00A2344D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19575D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6FD9" w:rsidRDefault="00C46FD9" w:rsidP="00B34A16">
      <w:pPr>
        <w:spacing w:after="0" w:line="240" w:lineRule="auto"/>
      </w:pPr>
      <w:r>
        <w:separator/>
      </w:r>
    </w:p>
  </w:endnote>
  <w:endnote w:type="continuationSeparator" w:id="0">
    <w:p w:rsidR="00C46FD9" w:rsidRDefault="00C46FD9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44D" w:rsidRDefault="00A234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44D" w:rsidRDefault="00A234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6FD9" w:rsidRDefault="00C46FD9" w:rsidP="00B34A16">
      <w:pPr>
        <w:spacing w:after="0" w:line="240" w:lineRule="auto"/>
      </w:pPr>
      <w:r>
        <w:separator/>
      </w:r>
    </w:p>
  </w:footnote>
  <w:footnote w:type="continuationSeparator" w:id="0">
    <w:p w:rsidR="00C46FD9" w:rsidRDefault="00C46FD9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44D" w:rsidRDefault="00A234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A2344D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Sukcesywna dostawa sprzętu komputerowego dla UMG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915E8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44D" w:rsidRDefault="00A234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FD9"/>
    <w:rsid w:val="000C331A"/>
    <w:rsid w:val="000D451C"/>
    <w:rsid w:val="0019575D"/>
    <w:rsid w:val="00302ADF"/>
    <w:rsid w:val="004F1C9E"/>
    <w:rsid w:val="007872B3"/>
    <w:rsid w:val="00A05DA6"/>
    <w:rsid w:val="00A2344D"/>
    <w:rsid w:val="00A676FF"/>
    <w:rsid w:val="00B34A16"/>
    <w:rsid w:val="00C46FD9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176753"/>
  <w15:chartTrackingRefBased/>
  <w15:docId w15:val="{C32CDD1B-5506-4BCC-8B20-D6B76D0EA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2025-08-29T07:37:00Z</dcterms:created>
  <dcterms:modified xsi:type="dcterms:W3CDTF">2025-08-29T07:37:00Z</dcterms:modified>
</cp:coreProperties>
</file>