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D117D" w:rsidRPr="006D117D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D117D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D117D">
        <w:rPr>
          <w:rFonts w:ascii="Arial" w:hAnsi="Arial" w:cs="Arial"/>
        </w:rPr>
        <w:t>Politechnika Częstochowska</w:t>
      </w:r>
    </w:p>
    <w:p w:rsidR="006676AE" w:rsidRPr="0012157F" w:rsidRDefault="006D117D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D117D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6D117D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6D117D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D117D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6D117D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D117D" w:rsidRPr="0012157F" w:rsidTr="005A1603">
        <w:tc>
          <w:tcPr>
            <w:tcW w:w="9104" w:type="dxa"/>
            <w:shd w:val="clear" w:color="auto" w:fill="D9D9D9"/>
          </w:tcPr>
          <w:p w:rsidR="006D117D" w:rsidRPr="0012157F" w:rsidRDefault="006D117D" w:rsidP="005A1603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D117D" w:rsidRPr="0012157F" w:rsidRDefault="006D117D" w:rsidP="005A160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6D117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D117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D117D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6D117D" w:rsidRPr="00612283" w:rsidRDefault="006D117D" w:rsidP="005A1603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6D117D" w:rsidRPr="0012157F" w:rsidRDefault="006D117D" w:rsidP="005A1603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270EE1" w:rsidP="00270EE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bookmarkStart w:id="0" w:name="_GoBack"/>
            <w:r w:rsidRPr="00270EE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mikroskopu cyfrowego wraz z podstawą, jednostką sterującą i oprogramowaniem dla Wydziału Budownict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wa Politechniki Częstochowskiej.</w:t>
            </w:r>
            <w:bookmarkEnd w:id="0"/>
          </w:p>
        </w:tc>
      </w:tr>
      <w:tr w:rsidR="006D117D" w:rsidRPr="00A2540E" w:rsidTr="005A1603">
        <w:tc>
          <w:tcPr>
            <w:tcW w:w="2269" w:type="dxa"/>
            <w:shd w:val="clear" w:color="auto" w:fill="auto"/>
          </w:tcPr>
          <w:p w:rsidR="006D117D" w:rsidRPr="00A2540E" w:rsidRDefault="006D117D" w:rsidP="005A160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D117D" w:rsidRPr="00A2540E" w:rsidRDefault="006D117D" w:rsidP="005A160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D117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RZ-DZP.261.27.2025.AR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D117D" w:rsidRPr="006D117D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>
        <w:rPr>
          <w:rFonts w:ascii="Arial" w:hAnsi="Arial" w:cs="Arial"/>
          <w:sz w:val="24"/>
          <w:szCs w:val="24"/>
        </w:rPr>
        <w:t>t.j</w:t>
      </w:r>
      <w:proofErr w:type="spellEnd"/>
      <w:r w:rsidR="000C2F90">
        <w:rPr>
          <w:rFonts w:ascii="Arial" w:hAnsi="Arial" w:cs="Arial"/>
          <w:sz w:val="24"/>
          <w:szCs w:val="24"/>
        </w:rPr>
        <w:t xml:space="preserve">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5EE7" w:rsidRDefault="00985EE7" w:rsidP="0038231F">
      <w:pPr>
        <w:spacing w:after="0" w:line="240" w:lineRule="auto"/>
      </w:pPr>
      <w:r>
        <w:separator/>
      </w:r>
    </w:p>
  </w:endnote>
  <w:endnote w:type="continuationSeparator" w:id="0">
    <w:p w:rsidR="00985EE7" w:rsidRDefault="00985EE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17D" w:rsidRDefault="006D11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70EE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70EE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17D" w:rsidRDefault="006D11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5EE7" w:rsidRDefault="00985EE7" w:rsidP="0038231F">
      <w:pPr>
        <w:spacing w:after="0" w:line="240" w:lineRule="auto"/>
      </w:pPr>
      <w:r>
        <w:separator/>
      </w:r>
    </w:p>
  </w:footnote>
  <w:footnote w:type="continuationSeparator" w:id="0">
    <w:p w:rsidR="00985EE7" w:rsidRDefault="00985EE7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17D" w:rsidRDefault="006D11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17D" w:rsidRDefault="006D11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17D" w:rsidRDefault="006D11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5EE7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70EE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117D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85EE7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81F6D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43EE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05C2D84"/>
  <w15:docId w15:val="{364E2C3E-D5B8-4A9A-9A10-A6188852C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26EE6D-1318-49C8-A522-5A3258BD8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2025-08-22T06:54:00Z</dcterms:created>
  <dcterms:modified xsi:type="dcterms:W3CDTF">2025-08-22T06:54:00Z</dcterms:modified>
</cp:coreProperties>
</file>