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82C" w:rsidRDefault="006B582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F196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F196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F1964">
        <w:rPr>
          <w:rFonts w:ascii="Arial" w:hAnsi="Arial" w:cs="Arial"/>
          <w:sz w:val="24"/>
          <w:szCs w:val="24"/>
        </w:rPr>
        <w:t>2025-08-26</w:t>
      </w:r>
    </w:p>
    <w:p w:rsidR="009432A1" w:rsidRPr="009432A1" w:rsidRDefault="007F196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196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F196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F196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F1964">
        <w:rPr>
          <w:rFonts w:ascii="Arial" w:hAnsi="Arial" w:cs="Arial"/>
          <w:sz w:val="24"/>
          <w:szCs w:val="24"/>
        </w:rPr>
        <w:t>69</w:t>
      </w:r>
    </w:p>
    <w:p w:rsidR="009432A1" w:rsidRPr="009432A1" w:rsidRDefault="007F1964" w:rsidP="009432A1">
      <w:pPr>
        <w:rPr>
          <w:rFonts w:ascii="Arial" w:hAnsi="Arial" w:cs="Arial"/>
          <w:sz w:val="24"/>
          <w:szCs w:val="24"/>
        </w:rPr>
      </w:pPr>
      <w:r w:rsidRPr="007F196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F196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F196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1964">
              <w:rPr>
                <w:rFonts w:ascii="Arial" w:hAnsi="Arial" w:cs="Arial"/>
                <w:bCs/>
                <w:sz w:val="24"/>
                <w:szCs w:val="24"/>
              </w:rPr>
              <w:t>Dostawa wydajnej obliczeniowej stacji roboczej dla Wydziału Budownictwa Politechniki Częstochowskiej współfinansowana w ramach Programu Akademicka Częstochowa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1964" w:rsidRPr="004E4B64" w:rsidTr="00AE2E84">
        <w:tc>
          <w:tcPr>
            <w:tcW w:w="2269" w:type="dxa"/>
            <w:shd w:val="clear" w:color="auto" w:fill="auto"/>
          </w:tcPr>
          <w:p w:rsidR="007F1964" w:rsidRPr="004E4B64" w:rsidRDefault="007F1964" w:rsidP="00AE2E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1964" w:rsidRPr="004E4B64" w:rsidRDefault="007F1964" w:rsidP="00AE2E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1964">
              <w:rPr>
                <w:rFonts w:ascii="Arial" w:hAnsi="Arial" w:cs="Arial"/>
                <w:bCs/>
                <w:sz w:val="24"/>
                <w:szCs w:val="24"/>
              </w:rPr>
              <w:t>RZ-DZP.262.2.2025.MM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F1964" w:rsidRPr="007F1964">
        <w:rPr>
          <w:rFonts w:ascii="Arial" w:hAnsi="Arial" w:cs="Arial"/>
          <w:sz w:val="24"/>
          <w:szCs w:val="24"/>
        </w:rPr>
        <w:t>(</w:t>
      </w:r>
      <w:proofErr w:type="spellStart"/>
      <w:r w:rsidR="007F1964" w:rsidRPr="007F1964">
        <w:rPr>
          <w:rFonts w:ascii="Arial" w:hAnsi="Arial" w:cs="Arial"/>
          <w:sz w:val="24"/>
          <w:szCs w:val="24"/>
        </w:rPr>
        <w:t>t.j</w:t>
      </w:r>
      <w:proofErr w:type="spellEnd"/>
      <w:r w:rsidR="007F1964" w:rsidRPr="007F1964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F196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F1964">
        <w:rPr>
          <w:rFonts w:ascii="Arial" w:hAnsi="Arial" w:cs="Arial"/>
          <w:b/>
          <w:sz w:val="24"/>
          <w:szCs w:val="24"/>
        </w:rPr>
        <w:t>29 889.00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6B582C" w:rsidRPr="00382A4A" w:rsidRDefault="006B582C" w:rsidP="006B582C">
      <w:pPr>
        <w:jc w:val="right"/>
        <w:rPr>
          <w:rFonts w:ascii="Arial" w:hAnsi="Arial" w:cs="Arial"/>
          <w:sz w:val="22"/>
          <w:szCs w:val="22"/>
        </w:rPr>
      </w:pPr>
    </w:p>
    <w:p w:rsidR="006B582C" w:rsidRPr="00382A4A" w:rsidRDefault="006B582C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6B582C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71F" w:rsidRDefault="0036471F">
      <w:r>
        <w:separator/>
      </w:r>
    </w:p>
  </w:endnote>
  <w:endnote w:type="continuationSeparator" w:id="0">
    <w:p w:rsidR="0036471F" w:rsidRDefault="0036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82C" w:rsidRDefault="006B582C" w:rsidP="006B582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2" type="#_x0000_t32" style="position:absolute;margin-left:-.15pt;margin-top:6.55pt;width:425.25pt;height:.05pt;z-index:251663360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4" type="#_x0000_t75" alt="PCz_logo_pol_poziom_mono" style="position:absolute;margin-left:-9.05pt;margin-top:10.15pt;width:15.6pt;height:28.8pt;z-index:251665408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3" type="#_x0000_t75" alt="PCz_logo_pol_poziom_mono" style="position:absolute;margin-left:30.6pt;margin-top:11pt;width:7.8pt;height:31.85pt;z-index:251664384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6B582C" w:rsidRPr="009B2485" w:rsidTr="00AE2E84">
      <w:tc>
        <w:tcPr>
          <w:tcW w:w="0" w:type="auto"/>
          <w:vAlign w:val="center"/>
        </w:tcPr>
        <w:p w:rsidR="006B582C" w:rsidRDefault="006B582C" w:rsidP="006B582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6B582C" w:rsidRDefault="006B582C" w:rsidP="006B582C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6B582C" w:rsidRDefault="006B582C" w:rsidP="006B582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6B582C" w:rsidRDefault="006B582C" w:rsidP="006B582C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6B582C" w:rsidRDefault="006B582C" w:rsidP="006B582C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6B582C" w:rsidRDefault="006B582C" w:rsidP="006B582C">
    <w:pPr>
      <w:pStyle w:val="Bezodstpw"/>
      <w:spacing w:line="276" w:lineRule="auto"/>
      <w:rPr>
        <w:rFonts w:ascii="Roboto" w:hAnsi="Roboto"/>
      </w:rPr>
    </w:pPr>
    <w:r>
      <w:pict>
        <v:shape id="Obraz 7" o:spid="_x0000_s2055" type="#_x0000_t75" alt="PCz_logo_pol_poziom_mono" style="position:absolute;margin-left:425.1pt;margin-top:13.65pt;width:7.8pt;height:31.85pt;z-index:251666432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6B582C" w:rsidRDefault="006B582C" w:rsidP="006B582C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B582C" w:rsidRPr="009B2485" w:rsidRDefault="006B582C" w:rsidP="006B582C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58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71F" w:rsidRDefault="0036471F">
      <w:r>
        <w:separator/>
      </w:r>
    </w:p>
  </w:footnote>
  <w:footnote w:type="continuationSeparator" w:id="0">
    <w:p w:rsidR="0036471F" w:rsidRDefault="00364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964" w:rsidRDefault="007F1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82C" w:rsidRPr="0062295F" w:rsidRDefault="006B582C" w:rsidP="006B58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Obraz zawierający Czcionka, Grafika, projekt graficzny, zrzut ekranu&#10;&#10;Zawartość wygenerowana przez AI może być niepoprawna." style="position:absolute;margin-left:299.15pt;margin-top:-12.85pt;width:127.05pt;height:60.3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illed="t">
          <v:fill opacity="0"/>
          <v:imagedata r:id="rId1" o:title="Obraz zawierający Czcionka, Grafika, projekt graficzny, zrzut ekranu&#10;&#10;Zawartość wygenerowana przez AI może być niepoprawna" croptop="-9f" cropbottom="-9f" cropleft="-4f" cropright="-4f"/>
          <o:lock v:ext="edit" aspectratio="f"/>
        </v:shape>
      </w:pict>
    </w:r>
    <w:r>
      <w:rPr>
        <w:noProof/>
      </w:rPr>
      <w:pict>
        <v:shape id="_x0000_s2050" type="#_x0000_t75" style="position:absolute;margin-left:-14.85pt;margin-top:-12.85pt;width:194.4pt;height:75.35pt;z-index:251660288">
          <v:imagedata r:id="rId2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 xml:space="preserve">                                                                                                            </w:t>
    </w:r>
  </w:p>
  <w:p w:rsidR="007F1964" w:rsidRDefault="007F1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964" w:rsidRDefault="007F19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71F"/>
    <w:rsid w:val="00007727"/>
    <w:rsid w:val="00017720"/>
    <w:rsid w:val="00035488"/>
    <w:rsid w:val="000D7F25"/>
    <w:rsid w:val="000E00E5"/>
    <w:rsid w:val="00173B20"/>
    <w:rsid w:val="001C69FF"/>
    <w:rsid w:val="0023318D"/>
    <w:rsid w:val="0036471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582C"/>
    <w:rsid w:val="007B2916"/>
    <w:rsid w:val="007F1964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08888AA"/>
  <w15:chartTrackingRefBased/>
  <w15:docId w15:val="{AE5DE7F9-CCBA-4584-837F-E6EC9E78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B582C"/>
  </w:style>
  <w:style w:type="paragraph" w:styleId="Bezodstpw">
    <w:name w:val="No Spacing"/>
    <w:uiPriority w:val="1"/>
    <w:qFormat/>
    <w:rsid w:val="006B58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2025-08-26T07:21:00Z</cp:lastPrinted>
  <dcterms:created xsi:type="dcterms:W3CDTF">2025-08-26T07:21:00Z</dcterms:created>
  <dcterms:modified xsi:type="dcterms:W3CDTF">2025-08-26T07:21:00Z</dcterms:modified>
</cp:coreProperties>
</file>