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23609D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DA430D" w:rsidRPr="00DA430D">
        <w:rPr>
          <w:rFonts w:eastAsia="Times New Roman"/>
          <w:b/>
          <w:sz w:val="24"/>
          <w:szCs w:val="20"/>
          <w:lang w:eastAsia="pl-PL"/>
        </w:rPr>
        <w:t>CRZP/167/2025/AZP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DA430D" w:rsidRPr="00DA430D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DA430D" w:rsidRPr="00DA430D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DA430D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DA430D">
        <w:rPr>
          <w:rFonts w:eastAsia="Times New Roman"/>
          <w:b/>
          <w:sz w:val="24"/>
          <w:szCs w:val="24"/>
          <w:lang w:eastAsia="pl-PL"/>
        </w:rPr>
        <w:t>Remont pomieszczenia N-020 -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9D6" w:rsidRDefault="00F579D6" w:rsidP="00025386">
      <w:pPr>
        <w:spacing w:after="0" w:line="240" w:lineRule="auto"/>
      </w:pPr>
      <w:r>
        <w:separator/>
      </w:r>
    </w:p>
  </w:endnote>
  <w:endnote w:type="continuationSeparator" w:id="0">
    <w:p w:rsidR="00F579D6" w:rsidRDefault="00F579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60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60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9D6" w:rsidRDefault="00F579D6" w:rsidP="00025386">
      <w:pPr>
        <w:spacing w:after="0" w:line="240" w:lineRule="auto"/>
      </w:pPr>
      <w:r>
        <w:separator/>
      </w:r>
    </w:p>
  </w:footnote>
  <w:footnote w:type="continuationSeparator" w:id="0">
    <w:p w:rsidR="00F579D6" w:rsidRDefault="00F579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DA430D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pomieszczenia N-020 - powtórne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79D6"/>
    <w:rsid w:val="00025386"/>
    <w:rsid w:val="001C2314"/>
    <w:rsid w:val="0023609D"/>
    <w:rsid w:val="00367987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DA430D"/>
    <w:rsid w:val="00E10D5B"/>
    <w:rsid w:val="00F579D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9C0D6B"/>
  <w15:chartTrackingRefBased/>
  <w15:docId w15:val="{BB793FD5-730D-4EC7-8E6C-A5189BFBA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2025-08-22T09:16:00Z</dcterms:created>
  <dcterms:modified xsi:type="dcterms:W3CDTF">2025-08-22T09:16:00Z</dcterms:modified>
</cp:coreProperties>
</file>