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44E" w:rsidRDefault="004C144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DC2DA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C2DA7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C2DA7">
        <w:rPr>
          <w:rFonts w:ascii="Arial" w:hAnsi="Arial" w:cs="Arial"/>
          <w:sz w:val="24"/>
          <w:szCs w:val="24"/>
        </w:rPr>
        <w:t>2025-08-22</w:t>
      </w:r>
    </w:p>
    <w:p w:rsidR="003E6519" w:rsidRPr="009432A1" w:rsidRDefault="00DC2DA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2D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DC2DA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C2DA7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C2DA7">
        <w:rPr>
          <w:rFonts w:ascii="Arial" w:hAnsi="Arial" w:cs="Arial"/>
          <w:sz w:val="24"/>
          <w:szCs w:val="24"/>
        </w:rPr>
        <w:t>69</w:t>
      </w:r>
    </w:p>
    <w:p w:rsidR="003E6519" w:rsidRDefault="00DC2DA7" w:rsidP="004C144E">
      <w:pPr>
        <w:rPr>
          <w:rFonts w:ascii="Arial" w:hAnsi="Arial" w:cs="Arial"/>
          <w:sz w:val="24"/>
          <w:szCs w:val="24"/>
        </w:rPr>
      </w:pPr>
      <w:r w:rsidRPr="00DC2DA7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C2DA7">
        <w:rPr>
          <w:rFonts w:ascii="Arial" w:hAnsi="Arial" w:cs="Arial"/>
          <w:sz w:val="24"/>
          <w:szCs w:val="24"/>
        </w:rPr>
        <w:t>Częstochowa</w:t>
      </w:r>
    </w:p>
    <w:p w:rsidR="004C144E" w:rsidRPr="004C144E" w:rsidRDefault="004C144E" w:rsidP="004C144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C2D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2DA7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Informatyki i Sztucznej Inteligencji Politechniki Częstochowskiej (7 zadań)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2DA7" w:rsidRPr="004E4B64" w:rsidTr="00690639">
        <w:tc>
          <w:tcPr>
            <w:tcW w:w="2269" w:type="dxa"/>
            <w:shd w:val="clear" w:color="auto" w:fill="auto"/>
          </w:tcPr>
          <w:p w:rsidR="00DC2DA7" w:rsidRPr="004E4B64" w:rsidRDefault="00DC2DA7" w:rsidP="006906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2DA7" w:rsidRPr="004E4B64" w:rsidRDefault="00DC2DA7" w:rsidP="006906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2DA7">
              <w:rPr>
                <w:rFonts w:ascii="Arial" w:hAnsi="Arial" w:cs="Arial"/>
                <w:bCs/>
                <w:sz w:val="24"/>
                <w:szCs w:val="24"/>
              </w:rPr>
              <w:t>RZ-DZP.261.5.2025.MM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C2DA7" w:rsidRPr="00DC2DA7">
        <w:rPr>
          <w:rFonts w:ascii="Arial" w:hAnsi="Arial" w:cs="Arial"/>
          <w:sz w:val="24"/>
          <w:szCs w:val="24"/>
        </w:rPr>
        <w:t>(</w:t>
      </w:r>
      <w:proofErr w:type="spellStart"/>
      <w:r w:rsidR="00DC2DA7" w:rsidRPr="00DC2DA7">
        <w:rPr>
          <w:rFonts w:ascii="Arial" w:hAnsi="Arial" w:cs="Arial"/>
          <w:sz w:val="24"/>
          <w:szCs w:val="24"/>
        </w:rPr>
        <w:t>t.j</w:t>
      </w:r>
      <w:proofErr w:type="spellEnd"/>
      <w:r w:rsidR="00DC2DA7" w:rsidRPr="00DC2DA7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1 zamówienia w wysokości 1 800.00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2 zamówienia w wysokości 7 565.00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3 zamówienia w wysokości 14 403.30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4 zamówienia w wysokości 17 502.90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5 zamówienia w wysokości 1 500.60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6 zamówienia w wysokości 10 007.28 zł brutto;</w:t>
            </w:r>
          </w:p>
        </w:tc>
      </w:tr>
      <w:tr w:rsidR="00DC2DA7" w:rsidRPr="00C902DE" w:rsidTr="006906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2DA7" w:rsidRPr="00C902DE" w:rsidRDefault="00DC2DA7" w:rsidP="0069063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2DA7">
              <w:rPr>
                <w:rFonts w:ascii="Arial" w:hAnsi="Arial" w:cs="Arial"/>
                <w:sz w:val="24"/>
                <w:szCs w:val="24"/>
              </w:rPr>
              <w:t>części 7 zamówienia w wysokości 18 001.05 zł brutto;</w:t>
            </w:r>
          </w:p>
        </w:tc>
      </w:tr>
    </w:tbl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7F9" w:rsidRDefault="009747F9">
      <w:r>
        <w:separator/>
      </w:r>
    </w:p>
  </w:endnote>
  <w:endnote w:type="continuationSeparator" w:id="0">
    <w:p w:rsidR="009747F9" w:rsidRDefault="0097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44E" w:rsidRDefault="004C144E" w:rsidP="004C144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C144E" w:rsidRPr="009B2485" w:rsidTr="00690639">
      <w:tc>
        <w:tcPr>
          <w:tcW w:w="0" w:type="auto"/>
          <w:vAlign w:val="center"/>
        </w:tcPr>
        <w:p w:rsidR="004C144E" w:rsidRDefault="004C144E" w:rsidP="004C144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C144E" w:rsidRDefault="004C144E" w:rsidP="004C144E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C144E" w:rsidRDefault="004C144E" w:rsidP="004C144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C144E" w:rsidRDefault="004C144E" w:rsidP="004C144E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C144E" w:rsidRDefault="004C144E" w:rsidP="004C144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C144E" w:rsidRDefault="004C144E" w:rsidP="004C144E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C144E" w:rsidRDefault="004C144E" w:rsidP="004C144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4C144E" w:rsidRPr="009B2485" w:rsidRDefault="004C144E" w:rsidP="004C144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14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7F9" w:rsidRDefault="009747F9">
      <w:r>
        <w:separator/>
      </w:r>
    </w:p>
  </w:footnote>
  <w:footnote w:type="continuationSeparator" w:id="0">
    <w:p w:rsidR="009747F9" w:rsidRDefault="00974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DA7" w:rsidRDefault="00DC2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44E" w:rsidRPr="0062295F" w:rsidRDefault="004C144E" w:rsidP="004C144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C2DA7" w:rsidRDefault="00DC2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DA7" w:rsidRDefault="00DC2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7F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144E"/>
    <w:rsid w:val="004C7E9B"/>
    <w:rsid w:val="00510EC8"/>
    <w:rsid w:val="00524583"/>
    <w:rsid w:val="0069085C"/>
    <w:rsid w:val="00804A9B"/>
    <w:rsid w:val="00843263"/>
    <w:rsid w:val="00861E75"/>
    <w:rsid w:val="00890B92"/>
    <w:rsid w:val="009747F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2DA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1626A9"/>
  <w15:chartTrackingRefBased/>
  <w15:docId w15:val="{CA579141-A041-4B83-AA3B-59202091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C144E"/>
  </w:style>
  <w:style w:type="paragraph" w:styleId="Bezodstpw">
    <w:name w:val="No Spacing"/>
    <w:uiPriority w:val="1"/>
    <w:qFormat/>
    <w:rsid w:val="004C144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2025-08-22T07:38:00Z</cp:lastPrinted>
  <dcterms:created xsi:type="dcterms:W3CDTF">2025-08-22T07:38:00Z</dcterms:created>
  <dcterms:modified xsi:type="dcterms:W3CDTF">2025-08-22T07:38:00Z</dcterms:modified>
</cp:coreProperties>
</file>