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4800D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800D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800D0">
        <w:rPr>
          <w:rFonts w:ascii="Arial" w:hAnsi="Arial" w:cs="Arial"/>
          <w:sz w:val="24"/>
          <w:szCs w:val="24"/>
        </w:rPr>
        <w:t>2025-08-21</w:t>
      </w:r>
    </w:p>
    <w:p w:rsidR="00CF7835" w:rsidRPr="009432A1" w:rsidRDefault="004800D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00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800D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800D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800D0">
        <w:rPr>
          <w:rFonts w:ascii="Arial" w:hAnsi="Arial" w:cs="Arial"/>
          <w:sz w:val="24"/>
          <w:szCs w:val="24"/>
        </w:rPr>
        <w:t>69</w:t>
      </w:r>
    </w:p>
    <w:p w:rsidR="00CF7835" w:rsidRPr="009432A1" w:rsidRDefault="004800D0" w:rsidP="00CF7835">
      <w:pPr>
        <w:rPr>
          <w:rFonts w:ascii="Arial" w:hAnsi="Arial" w:cs="Arial"/>
          <w:sz w:val="24"/>
          <w:szCs w:val="24"/>
        </w:rPr>
      </w:pPr>
      <w:r w:rsidRPr="004800D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800D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800D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00D0">
              <w:rPr>
                <w:rFonts w:ascii="Arial" w:hAnsi="Arial" w:cs="Arial"/>
                <w:bCs/>
                <w:sz w:val="24"/>
                <w:szCs w:val="24"/>
              </w:rPr>
              <w:t>Dostawa drukarki 3D do betonu dla Wydziału Budownictwa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00D0" w:rsidRPr="004E4B64" w:rsidTr="00507FE5">
        <w:tc>
          <w:tcPr>
            <w:tcW w:w="2269" w:type="dxa"/>
            <w:shd w:val="clear" w:color="auto" w:fill="auto"/>
          </w:tcPr>
          <w:p w:rsidR="004800D0" w:rsidRPr="004E4B64" w:rsidRDefault="004800D0" w:rsidP="00507F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00D0" w:rsidRPr="004E4B64" w:rsidRDefault="004800D0" w:rsidP="00507F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00D0">
              <w:rPr>
                <w:rFonts w:ascii="Arial" w:hAnsi="Arial" w:cs="Arial"/>
                <w:bCs/>
                <w:sz w:val="24"/>
                <w:szCs w:val="24"/>
              </w:rPr>
              <w:t>RZ-DZP.261.23.2025.JP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800D0" w:rsidRPr="004800D0">
        <w:rPr>
          <w:rFonts w:ascii="Arial" w:hAnsi="Arial" w:cs="Arial"/>
          <w:sz w:val="24"/>
          <w:szCs w:val="24"/>
        </w:rPr>
        <w:t>(</w:t>
      </w:r>
      <w:proofErr w:type="spellStart"/>
      <w:r w:rsidR="004800D0" w:rsidRPr="004800D0">
        <w:rPr>
          <w:rFonts w:ascii="Arial" w:hAnsi="Arial" w:cs="Arial"/>
          <w:sz w:val="24"/>
          <w:szCs w:val="24"/>
        </w:rPr>
        <w:t>t.j</w:t>
      </w:r>
      <w:proofErr w:type="spellEnd"/>
      <w:r w:rsidR="004800D0" w:rsidRPr="004800D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800D0" w:rsidRPr="004800D0">
        <w:rPr>
          <w:rFonts w:ascii="Arial" w:hAnsi="Arial" w:cs="Arial"/>
          <w:sz w:val="24"/>
          <w:szCs w:val="24"/>
        </w:rPr>
        <w:t>21/08/2025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800D0" w:rsidRPr="004800D0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800D0" w:rsidRPr="00355C9D" w:rsidTr="00507FE5">
        <w:tc>
          <w:tcPr>
            <w:tcW w:w="1276" w:type="dxa"/>
            <w:shd w:val="clear" w:color="auto" w:fill="auto"/>
            <w:vAlign w:val="center"/>
          </w:tcPr>
          <w:p w:rsidR="004800D0" w:rsidRPr="00CF7835" w:rsidRDefault="004800D0" w:rsidP="00507FE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0D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800D0" w:rsidRPr="00CF7835" w:rsidRDefault="004800D0" w:rsidP="00507FE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800D0">
              <w:rPr>
                <w:rFonts w:ascii="Arial" w:hAnsi="Arial" w:cs="Arial"/>
                <w:sz w:val="24"/>
                <w:szCs w:val="24"/>
              </w:rPr>
              <w:t>3dArtech SPÓŁKA Z OGRANICZONĄ ODPOWIEDZIALNOŚCIĄ</w:t>
            </w:r>
          </w:p>
          <w:p w:rsidR="004800D0" w:rsidRPr="00CF7835" w:rsidRDefault="004800D0" w:rsidP="00507FE5">
            <w:pPr>
              <w:rPr>
                <w:rFonts w:ascii="Arial" w:hAnsi="Arial" w:cs="Arial"/>
                <w:sz w:val="24"/>
                <w:szCs w:val="24"/>
              </w:rPr>
            </w:pPr>
            <w:r w:rsidRPr="004800D0">
              <w:rPr>
                <w:rFonts w:ascii="Arial" w:hAnsi="Arial" w:cs="Arial"/>
                <w:sz w:val="24"/>
                <w:szCs w:val="24"/>
              </w:rPr>
              <w:t>Malików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00D0">
              <w:rPr>
                <w:rFonts w:ascii="Arial" w:hAnsi="Arial" w:cs="Arial"/>
                <w:sz w:val="24"/>
                <w:szCs w:val="24"/>
              </w:rPr>
              <w:t>150D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00D0" w:rsidRPr="00CF7835" w:rsidRDefault="004800D0" w:rsidP="00507FE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0D0">
              <w:rPr>
                <w:rFonts w:ascii="Arial" w:hAnsi="Arial" w:cs="Arial"/>
                <w:sz w:val="24"/>
                <w:szCs w:val="24"/>
              </w:rPr>
              <w:t>25-639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00D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00D0" w:rsidRPr="00CF7835" w:rsidRDefault="004800D0" w:rsidP="00507FE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00D0">
              <w:rPr>
                <w:rFonts w:ascii="Arial" w:hAnsi="Arial" w:cs="Arial"/>
                <w:sz w:val="24"/>
                <w:szCs w:val="24"/>
              </w:rPr>
              <w:t>490 000.00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71E" w:rsidRDefault="0028271E">
      <w:r>
        <w:separator/>
      </w:r>
    </w:p>
  </w:endnote>
  <w:endnote w:type="continuationSeparator" w:id="0">
    <w:p w:rsidR="0028271E" w:rsidRDefault="00282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58" w:rsidRPr="00DE1D10" w:rsidRDefault="00060758" w:rsidP="00060758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.95pt;margin-top:10.4pt;width:425.25pt;height: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060758" w:rsidRPr="002820F6" w:rsidTr="00507FE5">
      <w:tc>
        <w:tcPr>
          <w:tcW w:w="0" w:type="auto"/>
          <w:shd w:val="clear" w:color="auto" w:fill="auto"/>
          <w:vAlign w:val="center"/>
        </w:tcPr>
        <w:p w:rsidR="00060758" w:rsidRPr="002820F6" w:rsidRDefault="00060758" w:rsidP="0006075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5" type="#_x0000_t75" alt="PCz_nawias_lewy" style="width:4.7pt;height:13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060758" w:rsidRPr="00286918" w:rsidRDefault="00060758" w:rsidP="00060758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060758" w:rsidRPr="002820F6" w:rsidRDefault="00060758" w:rsidP="0006075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6" type="#_x0000_t75" alt="PCz_nawias_prawy" style="width:8.25pt;height:13pt;visibility:visible">
                <v:imagedata r:id="rId2" o:title="PCz_nawias_prawy"/>
              </v:shape>
            </w:pict>
          </w:r>
        </w:p>
      </w:tc>
    </w:tr>
  </w:tbl>
  <w:p w:rsidR="00060758" w:rsidRPr="002820F6" w:rsidRDefault="00060758" w:rsidP="00060758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060758" w:rsidRPr="002820F6" w:rsidRDefault="00060758" w:rsidP="00060758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060758" w:rsidRPr="002820F6" w:rsidRDefault="00060758" w:rsidP="00060758">
    <w:pPr>
      <w:pStyle w:val="Bezodstpw"/>
      <w:rPr>
        <w:noProof/>
      </w:rPr>
    </w:pPr>
    <w:r w:rsidRPr="002820F6">
      <w:rPr>
        <w:noProof/>
      </w:rPr>
      <w:pict>
        <v:shape id="Obraz 5" o:spid="_x0000_s2053" type="#_x0000_t75" alt="PCz_nawias_prawy" style="position:absolute;margin-left:436.95pt;margin-top:11.45pt;width:9.9pt;height:16.8pt;z-index:25166131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060758" w:rsidRDefault="00060758" w:rsidP="00060758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Łącznik prosty ze strzałką 2" o:spid="_x0000_s2051" type="#_x0000_t32" style="position:absolute;margin-left:84.9pt;margin-top:100.15pt;width:425.25pt;height:.0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07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71E" w:rsidRDefault="0028271E">
      <w:r>
        <w:separator/>
      </w:r>
    </w:p>
  </w:footnote>
  <w:footnote w:type="continuationSeparator" w:id="0">
    <w:p w:rsidR="0028271E" w:rsidRDefault="00282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0D0" w:rsidRDefault="00480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758" w:rsidRDefault="00060758" w:rsidP="00060758">
    <w:pPr>
      <w:pStyle w:val="Nagwek"/>
      <w:tabs>
        <w:tab w:val="clear" w:pos="4536"/>
        <w:tab w:val="clear" w:pos="9072"/>
        <w:tab w:val="left" w:pos="402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.95pt;margin-top:57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5" type="#_x0000_t75" style="width:165.25pt;height:47.2pt">
          <v:imagedata r:id="rId1" o:title="PCz_logo_pol_poziom_kolor" croptop="10602f" cropbottom="12814f" cropleft="4116f" cropright="4262f"/>
        </v:shape>
      </w:pict>
    </w:r>
    <w:r>
      <w:rPr>
        <w:noProof/>
      </w:rPr>
      <w:tab/>
    </w:r>
  </w:p>
  <w:p w:rsidR="004800D0" w:rsidRDefault="00480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0D0" w:rsidRDefault="00480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71E"/>
    <w:rsid w:val="00007727"/>
    <w:rsid w:val="00017720"/>
    <w:rsid w:val="00035488"/>
    <w:rsid w:val="00060758"/>
    <w:rsid w:val="000C1C6D"/>
    <w:rsid w:val="000D7F25"/>
    <w:rsid w:val="000E00E5"/>
    <w:rsid w:val="001146A4"/>
    <w:rsid w:val="00173B20"/>
    <w:rsid w:val="001C69FF"/>
    <w:rsid w:val="0023318D"/>
    <w:rsid w:val="0028271E"/>
    <w:rsid w:val="00355C9D"/>
    <w:rsid w:val="003B6B36"/>
    <w:rsid w:val="003D72FD"/>
    <w:rsid w:val="003F57CD"/>
    <w:rsid w:val="00423179"/>
    <w:rsid w:val="004800D0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96EF75"/>
  <w15:chartTrackingRefBased/>
  <w15:docId w15:val="{ADF69553-E5CB-4142-81E1-4BBA97CA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60758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060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2025-08-21T12:26:00Z</dcterms:created>
  <dcterms:modified xsi:type="dcterms:W3CDTF">2025-08-21T12:26:00Z</dcterms:modified>
</cp:coreProperties>
</file>