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16AC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3212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3212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3212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3212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3212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3212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3212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3212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2123" w:rsidRPr="007B107C" w:rsidTr="00913DD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32123" w:rsidRPr="007B107C" w:rsidRDefault="00032123" w:rsidP="00913DD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32123" w:rsidRPr="007B107C" w:rsidRDefault="00032123" w:rsidP="00913DD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3212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3212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3212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032123" w:rsidRPr="007B107C" w:rsidRDefault="00032123" w:rsidP="00913DD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032123" w:rsidRPr="007B107C" w:rsidRDefault="00032123" w:rsidP="00913DD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32123" w:rsidRPr="007B107C" w:rsidRDefault="00032123" w:rsidP="00913DD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3212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3212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osprzętu do pontonu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32123" w:rsidRPr="0003212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CRZP/165/2025/AZP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32123" w:rsidRPr="0003212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2123" w:rsidRDefault="00032123" w:rsidP="00032123">
      <w:pPr>
        <w:spacing w:after="0" w:line="240" w:lineRule="auto"/>
      </w:pPr>
      <w:r>
        <w:separator/>
      </w:r>
    </w:p>
  </w:endnote>
  <w:endnote w:type="continuationSeparator" w:id="0">
    <w:p w:rsidR="00032123" w:rsidRDefault="00032123" w:rsidP="00032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23" w:rsidRDefault="000321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23" w:rsidRDefault="0003212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23" w:rsidRDefault="00032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2123" w:rsidRDefault="00032123" w:rsidP="00032123">
      <w:pPr>
        <w:spacing w:after="0" w:line="240" w:lineRule="auto"/>
      </w:pPr>
      <w:r>
        <w:separator/>
      </w:r>
    </w:p>
  </w:footnote>
  <w:footnote w:type="continuationSeparator" w:id="0">
    <w:p w:rsidR="00032123" w:rsidRDefault="00032123" w:rsidP="00032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23" w:rsidRDefault="000321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23" w:rsidRDefault="000321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23" w:rsidRDefault="000321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C63"/>
    <w:rsid w:val="00032123"/>
    <w:rsid w:val="00195C63"/>
    <w:rsid w:val="002621C4"/>
    <w:rsid w:val="00716AC6"/>
    <w:rsid w:val="007B107C"/>
    <w:rsid w:val="007C7D43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261AFF6F-4955-4E7C-BD45-C89C394A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1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2123"/>
  </w:style>
  <w:style w:type="paragraph" w:styleId="Stopka">
    <w:name w:val="footer"/>
    <w:basedOn w:val="Normalny"/>
    <w:link w:val="StopkaZnak"/>
    <w:uiPriority w:val="99"/>
    <w:unhideWhenUsed/>
    <w:rsid w:val="000321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2025-08-21T07:39:00Z</cp:lastPrinted>
  <dcterms:created xsi:type="dcterms:W3CDTF">2025-08-21T07:39:00Z</dcterms:created>
  <dcterms:modified xsi:type="dcterms:W3CDTF">2025-08-21T07:39:00Z</dcterms:modified>
</cp:coreProperties>
</file>