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4026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A31B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A31B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A31B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A31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A31BB" w:rsidRPr="007B107C" w:rsidTr="008776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31BB" w:rsidRPr="007B107C" w:rsidRDefault="00EA31BB" w:rsidP="0087765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A31BB" w:rsidRPr="007B107C" w:rsidRDefault="00EA31BB" w:rsidP="0087765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A31B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A31BB" w:rsidRPr="007B107C" w:rsidRDefault="00EA31BB" w:rsidP="0087765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A31BB" w:rsidRPr="007B107C" w:rsidRDefault="00EA31BB" w:rsidP="0087765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A31BB" w:rsidRPr="007B107C" w:rsidRDefault="00EA31BB" w:rsidP="0087765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A31B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hydrofonu</w:t>
      </w:r>
      <w:r w:rsidR="001B628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A31BB"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1B628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64</w:t>
      </w:r>
      <w:bookmarkStart w:id="0" w:name="_GoBack"/>
      <w:bookmarkEnd w:id="0"/>
      <w:r w:rsidR="00EA31BB"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A31BB" w:rsidRPr="00EA31B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A2D" w:rsidRDefault="00E74A2D" w:rsidP="00EA31BB">
      <w:pPr>
        <w:spacing w:after="0" w:line="240" w:lineRule="auto"/>
      </w:pPr>
      <w:r>
        <w:separator/>
      </w:r>
    </w:p>
  </w:endnote>
  <w:endnote w:type="continuationSeparator" w:id="0">
    <w:p w:rsidR="00E74A2D" w:rsidRDefault="00E74A2D" w:rsidP="00EA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A2D" w:rsidRDefault="00E74A2D" w:rsidP="00EA31BB">
      <w:pPr>
        <w:spacing w:after="0" w:line="240" w:lineRule="auto"/>
      </w:pPr>
      <w:r>
        <w:separator/>
      </w:r>
    </w:p>
  </w:footnote>
  <w:footnote w:type="continuationSeparator" w:id="0">
    <w:p w:rsidR="00E74A2D" w:rsidRDefault="00E74A2D" w:rsidP="00EA3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268" w:rsidRDefault="00440268" w:rsidP="00440268">
    <w:pPr>
      <w:pStyle w:val="Nagwek"/>
    </w:pPr>
    <w:r>
      <w:rPr>
        <w:noProof/>
      </w:rPr>
      <w:drawing>
        <wp:inline distT="0" distB="0" distL="0" distR="0" wp14:anchorId="644D9410" wp14:editId="0F361497">
          <wp:extent cx="5895975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1BB" w:rsidRDefault="00EA3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1BB" w:rsidRDefault="00EA3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AD"/>
    <w:rsid w:val="001B628C"/>
    <w:rsid w:val="002621C4"/>
    <w:rsid w:val="00440268"/>
    <w:rsid w:val="005D01AD"/>
    <w:rsid w:val="007B107C"/>
    <w:rsid w:val="007C7D43"/>
    <w:rsid w:val="00843802"/>
    <w:rsid w:val="008750B3"/>
    <w:rsid w:val="00C31816"/>
    <w:rsid w:val="00E74A2D"/>
    <w:rsid w:val="00EA31BB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36DC0"/>
  <w15:chartTrackingRefBased/>
  <w15:docId w15:val="{F2ED920B-1208-45FC-9B38-A51741BE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31BB"/>
  </w:style>
  <w:style w:type="paragraph" w:styleId="Stopka">
    <w:name w:val="footer"/>
    <w:basedOn w:val="Normalny"/>
    <w:link w:val="StopkaZnak"/>
    <w:uiPriority w:val="99"/>
    <w:unhideWhenUsed/>
    <w:rsid w:val="00E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31BB"/>
  </w:style>
  <w:style w:type="paragraph" w:styleId="Tekstdymka">
    <w:name w:val="Balloon Text"/>
    <w:basedOn w:val="Normalny"/>
    <w:link w:val="TekstdymkaZnak"/>
    <w:uiPriority w:val="99"/>
    <w:semiHidden/>
    <w:unhideWhenUsed/>
    <w:rsid w:val="001B6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2025-08-20T12:46:00Z</cp:lastPrinted>
  <dcterms:created xsi:type="dcterms:W3CDTF">2025-07-21T06:02:00Z</dcterms:created>
  <dcterms:modified xsi:type="dcterms:W3CDTF">2025-08-20T12:46:00Z</dcterms:modified>
</cp:coreProperties>
</file>