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65464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5464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5464C">
        <w:rPr>
          <w:rFonts w:ascii="Arial" w:hAnsi="Arial" w:cs="Arial"/>
          <w:sz w:val="24"/>
          <w:szCs w:val="24"/>
        </w:rPr>
        <w:t>2025-08-21</w:t>
      </w:r>
    </w:p>
    <w:p w:rsidR="009432A1" w:rsidRPr="009432A1" w:rsidRDefault="0065464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464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65464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5464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5464C">
        <w:rPr>
          <w:rFonts w:ascii="Arial" w:hAnsi="Arial" w:cs="Arial"/>
          <w:sz w:val="24"/>
          <w:szCs w:val="24"/>
        </w:rPr>
        <w:t>69</w:t>
      </w:r>
    </w:p>
    <w:p w:rsidR="009432A1" w:rsidRPr="009432A1" w:rsidRDefault="0065464C" w:rsidP="009432A1">
      <w:pPr>
        <w:rPr>
          <w:rFonts w:ascii="Arial" w:hAnsi="Arial" w:cs="Arial"/>
          <w:sz w:val="24"/>
          <w:szCs w:val="24"/>
        </w:rPr>
      </w:pPr>
      <w:r w:rsidRPr="0065464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5464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5464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464C">
              <w:rPr>
                <w:rFonts w:ascii="Arial" w:hAnsi="Arial" w:cs="Arial"/>
                <w:bCs/>
                <w:sz w:val="24"/>
                <w:szCs w:val="24"/>
              </w:rPr>
              <w:t>Dostawa drukarki 3D do betonu dla Wydziału Budownictwa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464C" w:rsidRPr="004E4B64" w:rsidTr="003A2CE4">
        <w:tc>
          <w:tcPr>
            <w:tcW w:w="2269" w:type="dxa"/>
            <w:shd w:val="clear" w:color="auto" w:fill="auto"/>
          </w:tcPr>
          <w:p w:rsidR="0065464C" w:rsidRPr="004E4B64" w:rsidRDefault="0065464C" w:rsidP="003A2C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464C" w:rsidRPr="004E4B64" w:rsidRDefault="0065464C" w:rsidP="003A2C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464C">
              <w:rPr>
                <w:rFonts w:ascii="Arial" w:hAnsi="Arial" w:cs="Arial"/>
                <w:bCs/>
                <w:sz w:val="24"/>
                <w:szCs w:val="24"/>
              </w:rPr>
              <w:t>RZ-DZP.261.23.2025.JP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5464C" w:rsidRPr="0065464C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5464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5464C">
        <w:rPr>
          <w:rFonts w:ascii="Arial" w:hAnsi="Arial" w:cs="Arial"/>
          <w:b/>
          <w:sz w:val="24"/>
          <w:szCs w:val="24"/>
        </w:rPr>
        <w:t>490 000.00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D4C" w:rsidRDefault="007C5D4C">
      <w:r>
        <w:separator/>
      </w:r>
    </w:p>
  </w:endnote>
  <w:endnote w:type="continuationSeparator" w:id="0">
    <w:p w:rsidR="007C5D4C" w:rsidRDefault="007C5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106" w:rsidRDefault="00871106" w:rsidP="00871106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871106" w:rsidTr="00871106">
      <w:tc>
        <w:tcPr>
          <w:tcW w:w="0" w:type="auto"/>
          <w:vAlign w:val="center"/>
          <w:hideMark/>
        </w:tcPr>
        <w:p w:rsidR="00871106" w:rsidRDefault="00871106" w:rsidP="0087110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7pt;height:13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871106" w:rsidRDefault="00871106" w:rsidP="00871106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871106" w:rsidRDefault="00871106" w:rsidP="0087110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8" type="#_x0000_t75" alt="PCz_nawias_prawy" style="width:7.1pt;height:13pt;visibility:visible">
                <v:imagedata r:id="rId2" o:title="PCz_nawias_prawy"/>
              </v:shape>
            </w:pict>
          </w:r>
        </w:p>
      </w:tc>
    </w:tr>
  </w:tbl>
  <w:p w:rsidR="00871106" w:rsidRDefault="00871106" w:rsidP="0087110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71106" w:rsidRDefault="00871106" w:rsidP="00871106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871106" w:rsidRDefault="00871106" w:rsidP="00871106">
    <w:pPr>
      <w:pStyle w:val="Bezodstpw"/>
      <w:rPr>
        <w:noProof/>
      </w:rPr>
    </w:pPr>
    <w:r>
      <w:pict>
        <v:shape id="Obraz 5" o:spid="_x0000_s2052" type="#_x0000_t75" alt="PCz_nawias_prawy" style="position:absolute;margin-left:436.95pt;margin-top:11.45pt;width:9.9pt;height:16.8pt;z-index:251662336;visibility:visible">
          <v:imagedata r:id="rId2" o:title="PCz_nawias_prawy"/>
        </v:shape>
      </w:pict>
    </w:r>
    <w:r>
      <w:rPr>
        <w:rFonts w:ascii="Roboto" w:hAnsi="Roboto"/>
      </w:rPr>
      <w:t>tel. +48 34 325 0256, e-mail: dyrektor.inwestycji@pcz.pl</w:t>
    </w:r>
  </w:p>
  <w:p w:rsidR="009F189D" w:rsidRPr="00871106" w:rsidRDefault="00871106" w:rsidP="00871106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>
      <w:pict>
        <v:shape id="_x0000_s2050" type="#_x0000_t32" style="position:absolute;margin-left:84.9pt;margin-top:100.15pt;width:425.25pt;height:.0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11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D4C" w:rsidRDefault="007C5D4C">
      <w:r>
        <w:separator/>
      </w:r>
    </w:p>
  </w:footnote>
  <w:footnote w:type="continuationSeparator" w:id="0">
    <w:p w:rsidR="007C5D4C" w:rsidRDefault="007C5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4C" w:rsidRDefault="00654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106" w:rsidRDefault="00871106" w:rsidP="00871106">
    <w:pPr>
      <w:pStyle w:val="Nagwek"/>
    </w:pPr>
    <w:r>
      <w:rPr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25pt;height:48.4pt">
          <v:imagedata r:id="rId1" o:title="PCz_logo_pol_poziom_kolor" croptop="10602f" cropbottom="12814f" cropleft="4116f" cropright="4262f"/>
        </v:shape>
      </w:pict>
    </w:r>
  </w:p>
  <w:p w:rsidR="0065464C" w:rsidRDefault="006546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4C" w:rsidRDefault="006546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D4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464C"/>
    <w:rsid w:val="0069085C"/>
    <w:rsid w:val="007B2916"/>
    <w:rsid w:val="007C5D4C"/>
    <w:rsid w:val="00843263"/>
    <w:rsid w:val="00861E75"/>
    <w:rsid w:val="00871106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8C3DBF8"/>
  <w15:chartTrackingRefBased/>
  <w15:docId w15:val="{4B1687E2-4AF4-4FEB-B43F-241933B7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71106"/>
  </w:style>
  <w:style w:type="paragraph" w:styleId="Bezodstpw">
    <w:name w:val="No Spacing"/>
    <w:uiPriority w:val="1"/>
    <w:qFormat/>
    <w:rsid w:val="0087110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2025-08-21T08:32:00Z</dcterms:created>
  <dcterms:modified xsi:type="dcterms:W3CDTF">2025-08-21T08:32:00Z</dcterms:modified>
</cp:coreProperties>
</file>