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25861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051C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1CF5">
        <w:rPr>
          <w:rFonts w:ascii="Arial" w:hAnsi="Arial" w:cs="Arial"/>
        </w:rPr>
        <w:t>Uniwersytet Morski w Gdyni</w:t>
      </w:r>
    </w:p>
    <w:p w:rsidR="00B95C96" w:rsidRPr="0012157F" w:rsidRDefault="00051C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1CF5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051CF5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051CF5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51CF5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051CF5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1CF5" w:rsidRPr="0012157F" w:rsidTr="00263663">
        <w:tc>
          <w:tcPr>
            <w:tcW w:w="9104" w:type="dxa"/>
            <w:shd w:val="clear" w:color="auto" w:fill="D9D9D9"/>
          </w:tcPr>
          <w:p w:rsidR="00051CF5" w:rsidRPr="0012157F" w:rsidRDefault="00051CF5" w:rsidP="0026366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51CF5" w:rsidRPr="00094F76" w:rsidRDefault="00051CF5" w:rsidP="0026366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51CF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51CF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51CF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051CF5" w:rsidRPr="0017574D" w:rsidRDefault="00051CF5" w:rsidP="0026366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051CF5" w:rsidRDefault="00051CF5" w:rsidP="0026366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51CF5" w:rsidRPr="002C3302" w:rsidRDefault="00051CF5" w:rsidP="0026366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051CF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1C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rocznych licencji oprogramowania biurowego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51CF5" w:rsidRPr="00A2540E" w:rsidTr="00263663">
        <w:tc>
          <w:tcPr>
            <w:tcW w:w="2269" w:type="dxa"/>
            <w:shd w:val="clear" w:color="auto" w:fill="auto"/>
          </w:tcPr>
          <w:p w:rsidR="00051CF5" w:rsidRPr="00A2540E" w:rsidRDefault="00051CF5" w:rsidP="002636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1CF5" w:rsidRPr="00A2540E" w:rsidRDefault="00051CF5" w:rsidP="002636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1C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CRZP/160/2025/AZP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51CF5" w:rsidRPr="00051CF5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F17" w:rsidRDefault="001A1F17" w:rsidP="0038231F">
      <w:pPr>
        <w:spacing w:after="0" w:line="240" w:lineRule="auto"/>
      </w:pPr>
      <w:r>
        <w:separator/>
      </w:r>
    </w:p>
  </w:endnote>
  <w:endnote w:type="continuationSeparator" w:id="0">
    <w:p w:rsidR="001A1F17" w:rsidRDefault="001A1F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F5" w:rsidRDefault="00051C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F5" w:rsidRDefault="00051C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F17" w:rsidRDefault="001A1F17" w:rsidP="0038231F">
      <w:pPr>
        <w:spacing w:after="0" w:line="240" w:lineRule="auto"/>
      </w:pPr>
      <w:r>
        <w:separator/>
      </w:r>
    </w:p>
  </w:footnote>
  <w:footnote w:type="continuationSeparator" w:id="0">
    <w:p w:rsidR="001A1F17" w:rsidRDefault="001A1F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F5" w:rsidRDefault="00051C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F5" w:rsidRDefault="00051C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F5" w:rsidRDefault="00051C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F17"/>
    <w:rsid w:val="00023477"/>
    <w:rsid w:val="000247FF"/>
    <w:rsid w:val="00025C8D"/>
    <w:rsid w:val="000303EE"/>
    <w:rsid w:val="00051CF5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1F17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5861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49DB0"/>
  <w15:docId w15:val="{278F734E-C46C-480D-A94D-08998AB6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89E5-416A-4EDD-942A-9EB471A26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2025-08-18T09:44:00Z</cp:lastPrinted>
  <dcterms:created xsi:type="dcterms:W3CDTF">2025-08-18T09:44:00Z</dcterms:created>
  <dcterms:modified xsi:type="dcterms:W3CDTF">2025-08-18T09:44:00Z</dcterms:modified>
</cp:coreProperties>
</file>