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01534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57333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333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57333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333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7333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57333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7333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57333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73337" w:rsidRPr="007B107C" w:rsidTr="00F978A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73337" w:rsidRPr="007B107C" w:rsidRDefault="00573337" w:rsidP="00F978A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573337" w:rsidRPr="007B107C" w:rsidRDefault="00573337" w:rsidP="00F978A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7333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57333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57333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573337" w:rsidRPr="007B107C" w:rsidRDefault="00573337" w:rsidP="00F978A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573337" w:rsidRPr="007B107C" w:rsidRDefault="00573337" w:rsidP="00F978A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573337" w:rsidRPr="007B107C" w:rsidRDefault="00573337" w:rsidP="00F978A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57333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57333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koszulki dla Akademickiego Chóru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573337" w:rsidRPr="0057333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CRZP/161/2025/AZP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573337" w:rsidRPr="0057333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337" w:rsidRDefault="00573337" w:rsidP="00573337">
      <w:pPr>
        <w:spacing w:after="0" w:line="240" w:lineRule="auto"/>
      </w:pPr>
      <w:r>
        <w:separator/>
      </w:r>
    </w:p>
  </w:endnote>
  <w:endnote w:type="continuationSeparator" w:id="0">
    <w:p w:rsidR="00573337" w:rsidRDefault="00573337" w:rsidP="00573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37" w:rsidRDefault="00573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37" w:rsidRDefault="005733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37" w:rsidRDefault="00573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337" w:rsidRDefault="00573337" w:rsidP="00573337">
      <w:pPr>
        <w:spacing w:after="0" w:line="240" w:lineRule="auto"/>
      </w:pPr>
      <w:r>
        <w:separator/>
      </w:r>
    </w:p>
  </w:footnote>
  <w:footnote w:type="continuationSeparator" w:id="0">
    <w:p w:rsidR="00573337" w:rsidRDefault="00573337" w:rsidP="00573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37" w:rsidRDefault="00573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37" w:rsidRDefault="005733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37" w:rsidRDefault="00573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D9D"/>
    <w:rsid w:val="002621C4"/>
    <w:rsid w:val="00573337"/>
    <w:rsid w:val="00633D9D"/>
    <w:rsid w:val="007B107C"/>
    <w:rsid w:val="007C7D43"/>
    <w:rsid w:val="00843802"/>
    <w:rsid w:val="008750B3"/>
    <w:rsid w:val="00C01534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435DF60-92A0-4B93-AE21-CBC46CBA6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33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337"/>
  </w:style>
  <w:style w:type="paragraph" w:styleId="Stopka">
    <w:name w:val="footer"/>
    <w:basedOn w:val="Normalny"/>
    <w:link w:val="StopkaZnak"/>
    <w:uiPriority w:val="99"/>
    <w:unhideWhenUsed/>
    <w:rsid w:val="005733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337"/>
  </w:style>
  <w:style w:type="paragraph" w:styleId="Tekstdymka">
    <w:name w:val="Balloon Text"/>
    <w:basedOn w:val="Normalny"/>
    <w:link w:val="TekstdymkaZnak"/>
    <w:uiPriority w:val="99"/>
    <w:semiHidden/>
    <w:unhideWhenUsed/>
    <w:rsid w:val="00C01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5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2025-08-14T12:11:00Z</cp:lastPrinted>
  <dcterms:created xsi:type="dcterms:W3CDTF">2025-08-14T12:11:00Z</dcterms:created>
  <dcterms:modified xsi:type="dcterms:W3CDTF">2025-08-14T12:11:00Z</dcterms:modified>
</cp:coreProperties>
</file>