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</w:t>
      </w:r>
      <w:r w:rsidR="00B77169">
        <w:rPr>
          <w:rFonts w:ascii="Arial" w:hAnsi="Arial" w:cs="Arial"/>
          <w:b/>
        </w:rPr>
        <w:t>jednostek organizacyjnych</w:t>
      </w:r>
      <w:r w:rsidR="00FF1B55">
        <w:rPr>
          <w:rFonts w:ascii="Arial" w:hAnsi="Arial" w:cs="Arial"/>
          <w:b/>
        </w:rPr>
        <w:t xml:space="preserve"> Politechniki Częstochowskiej</w:t>
      </w:r>
      <w:r w:rsidR="003A0CC2">
        <w:rPr>
          <w:rFonts w:ascii="Arial" w:hAnsi="Arial" w:cs="Arial"/>
          <w:b/>
        </w:rPr>
        <w:t xml:space="preserve"> (</w:t>
      </w:r>
      <w:r w:rsidR="00A02B63">
        <w:rPr>
          <w:rFonts w:ascii="Arial" w:hAnsi="Arial" w:cs="Arial"/>
          <w:b/>
        </w:rPr>
        <w:t>4</w:t>
      </w:r>
      <w:r w:rsidR="00B77169">
        <w:rPr>
          <w:rFonts w:ascii="Arial" w:hAnsi="Arial" w:cs="Arial"/>
          <w:b/>
        </w:rPr>
        <w:t xml:space="preserve"> zadania</w:t>
      </w:r>
      <w:r w:rsidR="003A0CC2">
        <w:rPr>
          <w:rFonts w:ascii="Arial" w:hAnsi="Arial" w:cs="Arial"/>
          <w:b/>
        </w:rPr>
        <w:t>)</w:t>
      </w:r>
      <w:r w:rsidR="00036A09" w:rsidRPr="00405D02">
        <w:rPr>
          <w:rFonts w:ascii="Arial" w:hAnsi="Arial" w:cs="Arial"/>
        </w:rPr>
        <w:t xml:space="preserve">”, spr. nr rej. </w:t>
      </w:r>
      <w:r w:rsidR="00E51CE4">
        <w:rPr>
          <w:rFonts w:ascii="Arial" w:hAnsi="Arial" w:cs="Arial"/>
          <w:b/>
        </w:rPr>
        <w:t>RZ-D</w:t>
      </w:r>
      <w:r w:rsidR="003A0CC2">
        <w:rPr>
          <w:rFonts w:ascii="Arial" w:hAnsi="Arial" w:cs="Arial"/>
          <w:b/>
        </w:rPr>
        <w:t>Z</w:t>
      </w:r>
      <w:r w:rsidR="00E51CE4">
        <w:rPr>
          <w:rFonts w:ascii="Arial" w:hAnsi="Arial" w:cs="Arial"/>
          <w:b/>
        </w:rPr>
        <w:t>P</w:t>
      </w:r>
      <w:r w:rsidR="003A0CC2">
        <w:rPr>
          <w:rFonts w:ascii="Arial" w:hAnsi="Arial" w:cs="Arial"/>
          <w:b/>
        </w:rPr>
        <w:t>.261.</w:t>
      </w:r>
      <w:r w:rsidR="00A02B63">
        <w:rPr>
          <w:rFonts w:ascii="Arial" w:hAnsi="Arial" w:cs="Arial"/>
          <w:b/>
        </w:rPr>
        <w:t>19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E54E5A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p w:rsidR="00FF1B55" w:rsidRPr="00405D02" w:rsidRDefault="00FF1B55" w:rsidP="005B7A84">
      <w:pPr>
        <w:spacing w:line="360" w:lineRule="auto"/>
        <w:ind w:left="426"/>
        <w:jc w:val="both"/>
        <w:rPr>
          <w:rFonts w:ascii="Arial" w:hAnsi="Arial" w:cs="Arial"/>
        </w:rPr>
      </w:pP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3A0CC2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B77169">
              <w:rPr>
                <w:rFonts w:ascii="Arial" w:hAnsi="Arial" w:cs="Arial"/>
              </w:rPr>
              <w:t xml:space="preserve">Dostawa </w:t>
            </w:r>
            <w:r w:rsidR="00A02B63">
              <w:rPr>
                <w:rFonts w:ascii="Arial" w:hAnsi="Arial" w:cs="Arial"/>
              </w:rPr>
              <w:t>drukarki laserowej monochromatycznej A4 – 1 szt. dla Katedry Sztucznej Inteligencji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>za wykonanie zadania nr 1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3864F7" w:rsidRPr="00A3782A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3864F7" w:rsidRDefault="003864F7" w:rsidP="003864F7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77169" w:rsidRDefault="00B77169" w:rsidP="00B77169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>gwarancji na okres: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lastRenderedPageBreak/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3A0CC2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B77169">
              <w:rPr>
                <w:rFonts w:ascii="Arial" w:hAnsi="Arial" w:cs="Arial"/>
              </w:rPr>
              <w:t xml:space="preserve">Dostawa </w:t>
            </w:r>
            <w:r w:rsidR="00A02B63">
              <w:rPr>
                <w:rFonts w:ascii="Arial" w:hAnsi="Arial" w:cs="Arial"/>
              </w:rPr>
              <w:t xml:space="preserve">komputera przenośnego dla Wydziału Zarządzania 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B50E62" w:rsidRPr="003A0CC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3A0CC2" w:rsidRPr="00405D0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337316" w:rsidRPr="00405D02" w:rsidTr="003A0CC2">
        <w:tc>
          <w:tcPr>
            <w:tcW w:w="1418" w:type="dxa"/>
          </w:tcPr>
          <w:p w:rsidR="00337316" w:rsidRPr="00496924" w:rsidRDefault="00337316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157" w:type="dxa"/>
          </w:tcPr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E51CE4" w:rsidRPr="00E51CE4">
              <w:rPr>
                <w:rFonts w:ascii="Arial" w:hAnsi="Arial" w:cs="Arial"/>
              </w:rPr>
              <w:t xml:space="preserve">Dostawa </w:t>
            </w:r>
            <w:r w:rsidR="00A02B63">
              <w:rPr>
                <w:rFonts w:ascii="Arial" w:hAnsi="Arial" w:cs="Arial"/>
              </w:rPr>
              <w:t>laptopa do prowadzenia zajęć dydaktycznych (1szt.) oraz oprogramowania biurowego w wersji Std (2 szt.)</w:t>
            </w:r>
          </w:p>
          <w:p w:rsidR="00337316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E51CE4" w:rsidRPr="00A3782A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E51CE4" w:rsidRDefault="00E51CE4" w:rsidP="00E51CE4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słownie: ………………………………………………………………………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3A0CC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 w:rsidR="00A02B63">
              <w:rPr>
                <w:rFonts w:ascii="Arial" w:hAnsi="Arial" w:cs="Arial"/>
              </w:rPr>
              <w:t xml:space="preserve">laptop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337316" w:rsidRPr="00405D02" w:rsidRDefault="00337316" w:rsidP="00337316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337316" w:rsidRPr="00405D02" w:rsidRDefault="00337316" w:rsidP="00337316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A02B63" w:rsidRPr="00405D02" w:rsidTr="00C27B03">
        <w:tc>
          <w:tcPr>
            <w:tcW w:w="1418" w:type="dxa"/>
          </w:tcPr>
          <w:p w:rsidR="00A02B63" w:rsidRPr="00496924" w:rsidRDefault="00A02B63" w:rsidP="00C27B03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157" w:type="dxa"/>
          </w:tcPr>
          <w:p w:rsidR="00A02B63" w:rsidRPr="00405D02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Pr="00E51CE4">
              <w:rPr>
                <w:rFonts w:ascii="Arial" w:hAnsi="Arial" w:cs="Arial"/>
              </w:rPr>
              <w:t xml:space="preserve">Dostawa </w:t>
            </w:r>
            <w:r>
              <w:rPr>
                <w:rFonts w:ascii="Arial" w:hAnsi="Arial" w:cs="Arial"/>
              </w:rPr>
              <w:t>laptopa i monitora dla Wydziału Zarządzania</w:t>
            </w:r>
          </w:p>
          <w:p w:rsid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A02B63" w:rsidRPr="00A3782A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3782A">
              <w:rPr>
                <w:rFonts w:ascii="Arial" w:hAnsi="Arial" w:cs="Arial"/>
              </w:rPr>
              <w:t>cena całkowita (C)</w:t>
            </w:r>
            <w:r w:rsidRPr="00A3782A">
              <w:rPr>
                <w:rFonts w:ascii="Arial" w:hAnsi="Arial" w:cs="Arial"/>
                <w:b/>
              </w:rPr>
              <w:t xml:space="preserve"> </w:t>
            </w:r>
            <w:r w:rsidRPr="003864F7">
              <w:rPr>
                <w:rFonts w:ascii="Arial" w:hAnsi="Arial" w:cs="Arial"/>
              </w:rPr>
              <w:t xml:space="preserve">za wykonanie zadania nr </w:t>
            </w:r>
            <w:r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3782A">
              <w:rPr>
                <w:rFonts w:ascii="Arial" w:hAnsi="Arial" w:cs="Arial"/>
              </w:rPr>
              <w:t xml:space="preserve">wynosi kwotę netto ....................... zł </w:t>
            </w:r>
          </w:p>
          <w:p w:rsidR="00A02B63" w:rsidRPr="00A3782A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Pr="00A3782A">
              <w:rPr>
                <w:rFonts w:ascii="Arial" w:hAnsi="Arial" w:cs="Arial"/>
              </w:rPr>
              <w:t xml:space="preserve">atomiast wraz z należnym podatkiem VAT w wysokości </w:t>
            </w:r>
            <w:r>
              <w:rPr>
                <w:rFonts w:ascii="Arial" w:hAnsi="Arial" w:cs="Arial"/>
              </w:rPr>
              <w:t>….</w:t>
            </w:r>
            <w:r w:rsidRPr="00A3782A">
              <w:rPr>
                <w:rFonts w:ascii="Arial" w:hAnsi="Arial" w:cs="Arial"/>
              </w:rPr>
              <w:t>....%,</w:t>
            </w:r>
          </w:p>
          <w:p w:rsid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A3782A">
              <w:rPr>
                <w:rFonts w:ascii="Arial" w:hAnsi="Arial" w:cs="Arial"/>
                <w:b/>
              </w:rPr>
              <w:t>wynosi kwotę brutto....................... zł</w:t>
            </w:r>
          </w:p>
          <w:p w:rsid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słownie: ………………………………………………………………………</w:t>
            </w:r>
          </w:p>
          <w:p w:rsid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A02B63" w:rsidRP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02B63">
              <w:rPr>
                <w:rFonts w:ascii="Arial" w:hAnsi="Arial" w:cs="Arial"/>
              </w:rPr>
              <w:t xml:space="preserve">w tym cena netto za monitor wynosi………………….zł </w:t>
            </w:r>
          </w:p>
          <w:p w:rsidR="00A02B63" w:rsidRP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02B63">
              <w:rPr>
                <w:rFonts w:ascii="Arial" w:hAnsi="Arial" w:cs="Arial"/>
              </w:rPr>
              <w:t>natomiast wraz z należnym podatkiem VAT w wysokości ……%</w:t>
            </w:r>
          </w:p>
          <w:p w:rsid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A02B63">
              <w:rPr>
                <w:rFonts w:ascii="Arial" w:hAnsi="Arial" w:cs="Arial"/>
              </w:rPr>
              <w:t xml:space="preserve">cena </w:t>
            </w:r>
            <w:bookmarkStart w:id="0" w:name="_GoBack"/>
            <w:r w:rsidRPr="00A02B63">
              <w:rPr>
                <w:rFonts w:ascii="Arial" w:hAnsi="Arial" w:cs="Arial"/>
              </w:rPr>
              <w:t>brutto za monitor wynosi</w:t>
            </w:r>
            <w:bookmarkEnd w:id="0"/>
            <w:r w:rsidRPr="00A02B63">
              <w:rPr>
                <w:rFonts w:ascii="Arial" w:hAnsi="Arial" w:cs="Arial"/>
              </w:rPr>
              <w:t xml:space="preserve">……………zł </w:t>
            </w:r>
          </w:p>
          <w:p w:rsidR="00A02B63" w:rsidRP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A02B63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>
              <w:rPr>
                <w:rFonts w:ascii="Arial" w:hAnsi="Arial" w:cs="Arial"/>
              </w:rPr>
              <w:t xml:space="preserve">laptop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A02B63" w:rsidRPr="003A0CC2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gwarancji na </w:t>
            </w:r>
            <w:r>
              <w:rPr>
                <w:rFonts w:ascii="Arial" w:hAnsi="Arial" w:cs="Arial"/>
              </w:rPr>
              <w:t>monitor</w:t>
            </w:r>
            <w:r>
              <w:rPr>
                <w:rFonts w:ascii="Arial" w:hAnsi="Arial" w:cs="Arial"/>
              </w:rPr>
              <w:t xml:space="preserve"> na </w:t>
            </w:r>
            <w:r w:rsidRPr="00405D02">
              <w:rPr>
                <w:rFonts w:ascii="Arial" w:hAnsi="Arial" w:cs="Arial"/>
              </w:rPr>
              <w:t>okres ..........</w:t>
            </w:r>
            <w:r>
              <w:rPr>
                <w:rFonts w:ascii="Arial" w:hAnsi="Arial" w:cs="Arial"/>
              </w:rPr>
              <w:t xml:space="preserve">......miesięcy </w:t>
            </w:r>
          </w:p>
          <w:p w:rsidR="00A02B63" w:rsidRPr="00405D02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A02B63" w:rsidRPr="00405D02" w:rsidRDefault="00A02B63" w:rsidP="00C27B03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A02B63" w:rsidRPr="00405D02" w:rsidRDefault="00A02B63" w:rsidP="00C27B0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A02B63" w:rsidRDefault="00A02B63" w:rsidP="00A02B63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E453C6" w:rsidRPr="00405D02" w:rsidRDefault="00E453C6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EE2F5F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F1A" w:rsidRDefault="00FB6F1A">
      <w:r>
        <w:separator/>
      </w:r>
    </w:p>
  </w:endnote>
  <w:endnote w:type="continuationSeparator" w:id="0">
    <w:p w:rsidR="00FB6F1A" w:rsidRDefault="00FB6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02B63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F1A" w:rsidRDefault="00FB6F1A">
      <w:r>
        <w:separator/>
      </w:r>
    </w:p>
  </w:footnote>
  <w:footnote w:type="continuationSeparator" w:id="0">
    <w:p w:rsidR="00FB6F1A" w:rsidRDefault="00FB6F1A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119F8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37316"/>
    <w:rsid w:val="00341A3F"/>
    <w:rsid w:val="00354AC4"/>
    <w:rsid w:val="00356AF5"/>
    <w:rsid w:val="003864F7"/>
    <w:rsid w:val="003A0CC2"/>
    <w:rsid w:val="003A1B2B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97ADA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02B63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77169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12B62"/>
    <w:rsid w:val="00D860A6"/>
    <w:rsid w:val="00DB392E"/>
    <w:rsid w:val="00DC1FEC"/>
    <w:rsid w:val="00DF1415"/>
    <w:rsid w:val="00E35A89"/>
    <w:rsid w:val="00E453C6"/>
    <w:rsid w:val="00E47945"/>
    <w:rsid w:val="00E51CE4"/>
    <w:rsid w:val="00E54E5A"/>
    <w:rsid w:val="00EA2840"/>
    <w:rsid w:val="00EB3C67"/>
    <w:rsid w:val="00EB5242"/>
    <w:rsid w:val="00EC4E5A"/>
    <w:rsid w:val="00EC7B90"/>
    <w:rsid w:val="00EE2F5F"/>
    <w:rsid w:val="00F46860"/>
    <w:rsid w:val="00F46EEC"/>
    <w:rsid w:val="00F52B87"/>
    <w:rsid w:val="00F61C25"/>
    <w:rsid w:val="00F7706F"/>
    <w:rsid w:val="00FB6F1A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CDAE0C8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32DEE36-FB2A-41DD-A8FC-617DD400C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534</Words>
  <Characters>3914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2025-08-14T11:52:00Z</cp:lastPrinted>
  <dcterms:created xsi:type="dcterms:W3CDTF">2025-08-14T11:52:00Z</dcterms:created>
  <dcterms:modified xsi:type="dcterms:W3CDTF">2025-08-14T11:52:00Z</dcterms:modified>
</cp:coreProperties>
</file>