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2409A" w:rsidRDefault="00D62E6E" w:rsidP="0092409A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B11E3" w:rsidRPr="0092409A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2409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409A" w:rsidTr="00D62E6E">
        <w:tc>
          <w:tcPr>
            <w:tcW w:w="2800" w:type="dxa"/>
            <w:shd w:val="clear" w:color="auto" w:fill="auto"/>
          </w:tcPr>
          <w:p w:rsidR="00D62E6E" w:rsidRPr="0092409A" w:rsidRDefault="00D62E6E" w:rsidP="009240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409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2409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2409A" w:rsidRDefault="00D62E6E" w:rsidP="0092409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2409A" w:rsidRDefault="00D62E6E" w:rsidP="0092409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2409A" w:rsidRDefault="00D62E6E" w:rsidP="0092409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92409A" w:rsidTr="00D62E6E">
        <w:tc>
          <w:tcPr>
            <w:tcW w:w="2800" w:type="dxa"/>
            <w:shd w:val="clear" w:color="auto" w:fill="auto"/>
          </w:tcPr>
          <w:p w:rsidR="00D62E6E" w:rsidRPr="0092409A" w:rsidRDefault="00D62E6E" w:rsidP="0092409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409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2409A" w:rsidRDefault="00D62E6E" w:rsidP="0092409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2409A" w:rsidRDefault="00D62E6E" w:rsidP="0092409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2409A" w:rsidRDefault="00D62E6E" w:rsidP="0092409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2409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2409A" w:rsidRDefault="00BC121E" w:rsidP="0092409A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11E3" w:rsidRPr="0092409A" w:rsidTr="00035B1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11E3" w:rsidRPr="0092409A" w:rsidRDefault="007B11E3" w:rsidP="0092409A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7B11E3" w:rsidRPr="0092409A" w:rsidRDefault="007B11E3" w:rsidP="0092409A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7B11E3" w:rsidRPr="0092409A" w:rsidRDefault="007B11E3" w:rsidP="0092409A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7B11E3" w:rsidRPr="0092409A" w:rsidRDefault="007B11E3" w:rsidP="0092409A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2409A" w:rsidRDefault="007B11E3" w:rsidP="0092409A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2409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409A" w:rsidTr="00D62E6E">
        <w:tc>
          <w:tcPr>
            <w:tcW w:w="2269" w:type="dxa"/>
            <w:shd w:val="clear" w:color="auto" w:fill="auto"/>
          </w:tcPr>
          <w:p w:rsidR="00D62E6E" w:rsidRPr="0092409A" w:rsidRDefault="00D62E6E" w:rsidP="009240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2409A" w:rsidRDefault="007B11E3" w:rsidP="009240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(4 zadania)</w:t>
            </w:r>
            <w:r w:rsidR="00D62E6E"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11E3" w:rsidRPr="0092409A" w:rsidTr="00035B1C">
        <w:tc>
          <w:tcPr>
            <w:tcW w:w="2269" w:type="dxa"/>
            <w:shd w:val="clear" w:color="auto" w:fill="auto"/>
          </w:tcPr>
          <w:p w:rsidR="007B11E3" w:rsidRPr="0092409A" w:rsidRDefault="007B11E3" w:rsidP="009240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11E3" w:rsidRPr="0092409A" w:rsidRDefault="007B11E3" w:rsidP="009240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RZ-DZP.261.19.2025.MM</w:t>
            </w:r>
          </w:p>
        </w:tc>
      </w:tr>
    </w:tbl>
    <w:p w:rsidR="00BC121E" w:rsidRPr="0092409A" w:rsidRDefault="007B11E3" w:rsidP="0092409A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2409A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2409A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2409A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2409A" w:rsidRDefault="008E296F" w:rsidP="0092409A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2409A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2409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2409A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2409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2409A" w:rsidRDefault="00BC121E" w:rsidP="0092409A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409A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2409A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2409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2409A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2409A" w:rsidRDefault="00BF69A4" w:rsidP="0092409A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2409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2409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2409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409A" w:rsidRDefault="00BC121E" w:rsidP="0092409A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2409A" w:rsidRDefault="00BC121E" w:rsidP="0092409A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2409A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2409A" w:rsidRDefault="00BC121E" w:rsidP="0092409A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2409A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2409A" w:rsidRDefault="00067B62" w:rsidP="0092409A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2409A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2409A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2409A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2409A" w:rsidRDefault="00067B62" w:rsidP="0092409A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409A" w:rsidTr="00620E37">
        <w:tc>
          <w:tcPr>
            <w:tcW w:w="2660" w:type="dxa"/>
            <w:shd w:val="clear" w:color="auto" w:fill="auto"/>
          </w:tcPr>
          <w:p w:rsidR="00BC121E" w:rsidRPr="0092409A" w:rsidRDefault="00BC121E" w:rsidP="0092409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2409A" w:rsidRDefault="00D62E6E" w:rsidP="0092409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2409A" w:rsidRDefault="00844A96" w:rsidP="0092409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2409A" w:rsidRDefault="00BC121E" w:rsidP="0092409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2409A" w:rsidRDefault="00BC121E" w:rsidP="0092409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409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2409A" w:rsidRDefault="00844A96" w:rsidP="0092409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7B11E3"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2409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B3C" w:rsidRDefault="000C0B3C">
      <w:r>
        <w:separator/>
      </w:r>
    </w:p>
  </w:endnote>
  <w:endnote w:type="continuationSeparator" w:id="0">
    <w:p w:rsidR="000C0B3C" w:rsidRDefault="000C0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0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0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E3" w:rsidRDefault="007B1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B3C" w:rsidRDefault="000C0B3C">
      <w:r>
        <w:separator/>
      </w:r>
    </w:p>
  </w:footnote>
  <w:footnote w:type="continuationSeparator" w:id="0">
    <w:p w:rsidR="000C0B3C" w:rsidRDefault="000C0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E3" w:rsidRDefault="007B1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E3" w:rsidRDefault="007B1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E3" w:rsidRDefault="007B1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B3C"/>
    <w:rsid w:val="0000184A"/>
    <w:rsid w:val="00007C1C"/>
    <w:rsid w:val="00012997"/>
    <w:rsid w:val="000621A2"/>
    <w:rsid w:val="00067B62"/>
    <w:rsid w:val="000719DC"/>
    <w:rsid w:val="00075CEC"/>
    <w:rsid w:val="000C0B3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3412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11E3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409A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B70FE9-6EF3-458C-B265-9EE21D05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24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409A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1483C-EAE8-4076-A8B9-982A0928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2025-08-14T11:37:00Z</cp:lastPrinted>
  <dcterms:created xsi:type="dcterms:W3CDTF">2025-08-14T11:37:00Z</dcterms:created>
  <dcterms:modified xsi:type="dcterms:W3CDTF">2025-08-14T11:37:00Z</dcterms:modified>
</cp:coreProperties>
</file>