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1C3C21" w:rsidRDefault="003C2A6F" w:rsidP="001C3C2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C3C21">
        <w:rPr>
          <w:rFonts w:ascii="Arial" w:hAnsi="Arial" w:cs="Arial"/>
        </w:rPr>
        <w:t>Częstochowa</w:t>
      </w:r>
      <w:r w:rsidR="00081D13" w:rsidRPr="001C3C21">
        <w:rPr>
          <w:rFonts w:ascii="Arial" w:hAnsi="Arial" w:cs="Arial"/>
        </w:rPr>
        <w:t xml:space="preserve"> dnia: </w:t>
      </w:r>
      <w:r w:rsidRPr="001C3C21">
        <w:rPr>
          <w:rFonts w:ascii="Arial" w:hAnsi="Arial" w:cs="Arial"/>
        </w:rPr>
        <w:t>202</w:t>
      </w:r>
      <w:r w:rsidR="00354C1B">
        <w:rPr>
          <w:rFonts w:ascii="Arial" w:hAnsi="Arial" w:cs="Arial"/>
        </w:rPr>
        <w:t>5-08-14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  <w:b/>
          <w:bCs/>
        </w:rPr>
      </w:pPr>
      <w:r w:rsidRPr="001C3C21">
        <w:rPr>
          <w:rFonts w:ascii="Arial" w:hAnsi="Arial" w:cs="Arial"/>
          <w:b/>
          <w:bCs/>
        </w:rPr>
        <w:t>Politechnika Częstochowska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Dąbrowskiego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69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42-201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Częstochowa</w:t>
      </w:r>
    </w:p>
    <w:p w:rsidR="00081D13" w:rsidRPr="001C3C21" w:rsidRDefault="00081D13" w:rsidP="001C3C2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1C3C21" w:rsidTr="00C13EA9">
        <w:tc>
          <w:tcPr>
            <w:tcW w:w="10065" w:type="dxa"/>
            <w:shd w:val="clear" w:color="auto" w:fill="F2F2F2"/>
            <w:hideMark/>
          </w:tcPr>
          <w:p w:rsidR="00081D13" w:rsidRPr="001C3C21" w:rsidRDefault="00081D13" w:rsidP="001C3C2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1C3C21" w:rsidRDefault="00081D13" w:rsidP="001C3C2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1C3C21" w:rsidRDefault="00081D13" w:rsidP="001C3C2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1C3C21" w:rsidRDefault="00081D13" w:rsidP="001C3C2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C3C21">
        <w:rPr>
          <w:rFonts w:ascii="Arial" w:eastAsia="Calibri" w:hAnsi="Arial" w:cs="Arial"/>
          <w:lang w:eastAsia="en-US"/>
        </w:rPr>
        <w:t xml:space="preserve">Dotyczy </w:t>
      </w:r>
      <w:r w:rsidRPr="001C3C21">
        <w:rPr>
          <w:rFonts w:ascii="Arial" w:hAnsi="Arial" w:cs="Arial"/>
        </w:rPr>
        <w:t>postępowania o udzielenie zamówienia publicznego</w:t>
      </w:r>
      <w:r w:rsidRPr="001C3C21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C3C21" w:rsidTr="00081D13">
        <w:tc>
          <w:tcPr>
            <w:tcW w:w="2269" w:type="dxa"/>
            <w:shd w:val="clear" w:color="auto" w:fill="auto"/>
          </w:tcPr>
          <w:p w:rsidR="00081D13" w:rsidRPr="001C3C21" w:rsidRDefault="00081D13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C3C21" w:rsidRDefault="00354C1B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Dostawa ergospirometru </w:t>
            </w:r>
          </w:p>
        </w:tc>
      </w:tr>
      <w:tr w:rsidR="003C2A6F" w:rsidRPr="001C3C21" w:rsidTr="0005050F">
        <w:tc>
          <w:tcPr>
            <w:tcW w:w="2269" w:type="dxa"/>
            <w:shd w:val="clear" w:color="auto" w:fill="auto"/>
          </w:tcPr>
          <w:p w:rsidR="003C2A6F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C2A6F" w:rsidRPr="001C3C21" w:rsidRDefault="00354C1B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RZ-DZP.263.16.2025.ŁZ</w:t>
            </w:r>
          </w:p>
        </w:tc>
      </w:tr>
    </w:tbl>
    <w:p w:rsidR="00DE67E9" w:rsidRPr="00E36D74" w:rsidRDefault="00DE67E9" w:rsidP="00DE67E9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C2A6F" w:rsidRPr="00E1738E" w:rsidTr="0005050F">
        <w:trPr>
          <w:cantSplit/>
        </w:trPr>
        <w:tc>
          <w:tcPr>
            <w:tcW w:w="10080" w:type="dxa"/>
          </w:tcPr>
          <w:p w:rsidR="003C2A6F" w:rsidRDefault="00354C1B" w:rsidP="000505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MES Sp. z o.o. </w:t>
            </w:r>
          </w:p>
          <w:p w:rsidR="003C2A6F" w:rsidRPr="00AC1F4A" w:rsidRDefault="00354C1B" w:rsidP="000505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ul. Zawiła 56</w:t>
            </w:r>
          </w:p>
          <w:p w:rsidR="003C2A6F" w:rsidRPr="00E1738E" w:rsidRDefault="00354C1B" w:rsidP="0005050F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30-390 Karków</w:t>
            </w:r>
          </w:p>
          <w:p w:rsidR="003C2A6F" w:rsidRDefault="003C2A6F" w:rsidP="000505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="00354C1B">
              <w:rPr>
                <w:rFonts w:ascii="Arial" w:hAnsi="Arial" w:cs="Arial"/>
                <w:b/>
              </w:rPr>
              <w:t>123 000,00</w:t>
            </w:r>
            <w:r w:rsidRPr="003C2A6F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4083E" w:rsidRPr="00BC506C" w:rsidRDefault="0044083E" w:rsidP="000505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</w:p>
          <w:p w:rsidR="003C2A6F" w:rsidRPr="00E1738E" w:rsidRDefault="003C2A6F" w:rsidP="000505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C3C21" w:rsidRDefault="003C2A6F" w:rsidP="000505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C2A6F">
              <w:rPr>
                <w:rFonts w:ascii="Arial" w:hAnsi="Arial" w:cs="Arial"/>
              </w:rPr>
              <w:t>Wybrana oferta jest ofertą najkorzystniejszą.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1C3C21" w:rsidRPr="001C3C21" w:rsidRDefault="001C3C21" w:rsidP="001C3C21"/>
          <w:p w:rsidR="003C2A6F" w:rsidRPr="001C3C21" w:rsidRDefault="003C2A6F" w:rsidP="001C3C21"/>
        </w:tc>
      </w:tr>
    </w:tbl>
    <w:p w:rsidR="00081D13" w:rsidRPr="00D53545" w:rsidRDefault="00081D13" w:rsidP="00D5354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53545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D53545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4678"/>
        <w:gridCol w:w="2126"/>
        <w:gridCol w:w="2098"/>
      </w:tblGrid>
      <w:tr w:rsidR="001C3C21" w:rsidRPr="00D53545" w:rsidTr="00354C1B">
        <w:trPr>
          <w:trHeight w:val="510"/>
        </w:trPr>
        <w:tc>
          <w:tcPr>
            <w:tcW w:w="1163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5354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098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C3C21" w:rsidRPr="00D53545" w:rsidTr="00354C1B">
        <w:tc>
          <w:tcPr>
            <w:tcW w:w="1163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1C3C21" w:rsidRDefault="00354C1B" w:rsidP="00D53545">
            <w:pPr>
              <w:pStyle w:val="Zwykytekst"/>
              <w:spacing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MES Sp. z o.o. </w:t>
            </w:r>
          </w:p>
          <w:p w:rsidR="00354C1B" w:rsidRPr="00354C1B" w:rsidRDefault="00354C1B" w:rsidP="00D53545">
            <w:pPr>
              <w:pStyle w:val="Zwykytekst"/>
              <w:spacing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4C1B">
              <w:rPr>
                <w:rFonts w:ascii="Arial" w:hAnsi="Arial" w:cs="Arial"/>
                <w:sz w:val="24"/>
                <w:szCs w:val="24"/>
              </w:rPr>
              <w:t>Zawiła 56</w:t>
            </w:r>
          </w:p>
          <w:p w:rsidR="00354C1B" w:rsidRPr="00D53545" w:rsidRDefault="00354C1B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4C1B">
              <w:rPr>
                <w:rFonts w:ascii="Arial" w:hAnsi="Arial" w:cs="Arial"/>
                <w:sz w:val="24"/>
                <w:szCs w:val="24"/>
              </w:rPr>
              <w:t>30-390 Kraków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098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53545" w:rsidRPr="00D53545" w:rsidTr="00354C1B">
        <w:tc>
          <w:tcPr>
            <w:tcW w:w="1163" w:type="dxa"/>
            <w:vAlign w:val="center"/>
          </w:tcPr>
          <w:p w:rsidR="00D53545" w:rsidRPr="00D53545" w:rsidRDefault="00354C1B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D53545" w:rsidRPr="00D53545" w:rsidRDefault="00354C1B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VO2MAX Sp. z o.o.</w:t>
            </w:r>
          </w:p>
          <w:p w:rsidR="00D53545" w:rsidRPr="00D53545" w:rsidRDefault="00354C1B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Cicha 12</w:t>
            </w:r>
          </w:p>
          <w:p w:rsidR="00D53545" w:rsidRPr="00D53545" w:rsidRDefault="00354C1B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-5-126 Wólka Radzymińska</w:t>
            </w:r>
          </w:p>
        </w:tc>
        <w:tc>
          <w:tcPr>
            <w:tcW w:w="2126" w:type="dxa"/>
            <w:vAlign w:val="center"/>
          </w:tcPr>
          <w:p w:rsidR="00D53545" w:rsidRPr="00D53545" w:rsidRDefault="00D53545" w:rsidP="00D94C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54C1B">
              <w:rPr>
                <w:rFonts w:ascii="Arial" w:hAnsi="Arial" w:cs="Arial"/>
                <w:sz w:val="24"/>
                <w:szCs w:val="24"/>
              </w:rPr>
              <w:t>62,5</w:t>
            </w:r>
            <w:r w:rsidR="00D94C6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098" w:type="dxa"/>
            <w:vAlign w:val="center"/>
          </w:tcPr>
          <w:p w:rsidR="00D53545" w:rsidRPr="00D53545" w:rsidRDefault="00354C1B" w:rsidP="00D94C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62,5</w:t>
            </w:r>
            <w:r w:rsidR="00D94C66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A2502B" w:rsidRDefault="00A2502B" w:rsidP="00A2502B">
      <w:pPr>
        <w:spacing w:line="360" w:lineRule="auto"/>
        <w:ind w:left="504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53545" w:rsidRPr="00081D13" w:rsidRDefault="00D53545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C3C21">
      <w:headerReference w:type="default" r:id="rId6"/>
      <w:footerReference w:type="default" r:id="rId7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5A0" w:rsidRDefault="004C35A0">
      <w:r>
        <w:separator/>
      </w:r>
    </w:p>
  </w:endnote>
  <w:endnote w:type="continuationSeparator" w:id="0">
    <w:p w:rsidR="004C35A0" w:rsidRDefault="004C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1B" w:rsidRDefault="00354C1B" w:rsidP="00354C1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28575" b="37465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4216D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354C1B" w:rsidRPr="009B2485" w:rsidTr="00AD1557">
      <w:tc>
        <w:tcPr>
          <w:tcW w:w="0" w:type="auto"/>
          <w:vAlign w:val="center"/>
        </w:tcPr>
        <w:p w:rsidR="00354C1B" w:rsidRDefault="00354C1B" w:rsidP="00354C1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354C1B" w:rsidRDefault="00354C1B" w:rsidP="00354C1B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354C1B" w:rsidRDefault="00354C1B" w:rsidP="00354C1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354C1B" w:rsidRDefault="00354C1B" w:rsidP="00354C1B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354C1B" w:rsidRDefault="00354C1B" w:rsidP="00354C1B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354C1B" w:rsidRDefault="00354C1B" w:rsidP="00354C1B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:rsidR="00354C1B" w:rsidRDefault="00354C1B" w:rsidP="00354C1B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354C1B" w:rsidRPr="009B2485" w:rsidRDefault="00354C1B" w:rsidP="00354C1B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5A0" w:rsidRDefault="004C35A0">
      <w:r>
        <w:separator/>
      </w:r>
    </w:p>
  </w:footnote>
  <w:footnote w:type="continuationSeparator" w:id="0">
    <w:p w:rsidR="004C35A0" w:rsidRDefault="004C3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C21" w:rsidRPr="0062295F" w:rsidRDefault="002952DD" w:rsidP="001C3C2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DC4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C2A6F" w:rsidRDefault="003C2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0A"/>
    <w:rsid w:val="00005838"/>
    <w:rsid w:val="00022322"/>
    <w:rsid w:val="00042497"/>
    <w:rsid w:val="00081D13"/>
    <w:rsid w:val="000C1E6F"/>
    <w:rsid w:val="000E4E56"/>
    <w:rsid w:val="00180D0A"/>
    <w:rsid w:val="001A1468"/>
    <w:rsid w:val="001B7815"/>
    <w:rsid w:val="001C3C21"/>
    <w:rsid w:val="002952DD"/>
    <w:rsid w:val="002B1E4F"/>
    <w:rsid w:val="002B6761"/>
    <w:rsid w:val="003445A0"/>
    <w:rsid w:val="00354C1B"/>
    <w:rsid w:val="003A0AFC"/>
    <w:rsid w:val="003C2A6F"/>
    <w:rsid w:val="003D611C"/>
    <w:rsid w:val="004220B9"/>
    <w:rsid w:val="00431C0B"/>
    <w:rsid w:val="00437CAD"/>
    <w:rsid w:val="0044083E"/>
    <w:rsid w:val="004657DA"/>
    <w:rsid w:val="00470E64"/>
    <w:rsid w:val="004B2665"/>
    <w:rsid w:val="004C3459"/>
    <w:rsid w:val="004C35A0"/>
    <w:rsid w:val="004E324A"/>
    <w:rsid w:val="004E7234"/>
    <w:rsid w:val="0054284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3682"/>
    <w:rsid w:val="008E5102"/>
    <w:rsid w:val="00915B9E"/>
    <w:rsid w:val="00952256"/>
    <w:rsid w:val="0097748A"/>
    <w:rsid w:val="009F0E5C"/>
    <w:rsid w:val="00A029B8"/>
    <w:rsid w:val="00A17CDB"/>
    <w:rsid w:val="00A2502B"/>
    <w:rsid w:val="00A30A02"/>
    <w:rsid w:val="00A702F1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545"/>
    <w:rsid w:val="00D8427E"/>
    <w:rsid w:val="00D94C66"/>
    <w:rsid w:val="00DE67E9"/>
    <w:rsid w:val="00E1501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39CE0F"/>
  <w15:chartTrackingRefBased/>
  <w15:docId w15:val="{04A7B093-FF52-4964-B7A9-EB64ADB8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C3C21"/>
    <w:rPr>
      <w:sz w:val="24"/>
      <w:szCs w:val="24"/>
    </w:rPr>
  </w:style>
  <w:style w:type="paragraph" w:styleId="Bezodstpw">
    <w:name w:val="No Spacing"/>
    <w:uiPriority w:val="1"/>
    <w:qFormat/>
    <w:rsid w:val="001C3C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2025-08-14T11:25:00Z</cp:lastPrinted>
  <dcterms:created xsi:type="dcterms:W3CDTF">2025-08-14T11:25:00Z</dcterms:created>
  <dcterms:modified xsi:type="dcterms:W3CDTF">2025-08-14T11:25:00Z</dcterms:modified>
</cp:coreProperties>
</file>