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834D99" w:rsidP="00BE3E92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834D99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="00504FBE">
        <w:rPr>
          <w:rFonts w:ascii="Arial" w:hAnsi="Arial" w:cs="Arial"/>
        </w:rPr>
        <w:t>2025-08-14</w:t>
      </w:r>
    </w:p>
    <w:p w:rsidR="00B36EDA" w:rsidRPr="00353FDC" w:rsidRDefault="00834D99" w:rsidP="00BE3E92">
      <w:pPr>
        <w:spacing w:line="360" w:lineRule="auto"/>
        <w:ind w:right="3969"/>
        <w:rPr>
          <w:rFonts w:ascii="Arial" w:hAnsi="Arial" w:cs="Arial"/>
          <w:b/>
          <w:bCs/>
        </w:rPr>
      </w:pPr>
      <w:r w:rsidRPr="00834D99">
        <w:rPr>
          <w:rFonts w:ascii="Arial" w:hAnsi="Arial" w:cs="Arial"/>
          <w:b/>
          <w:bCs/>
        </w:rPr>
        <w:t>Politechnika Częstochowska</w:t>
      </w:r>
    </w:p>
    <w:p w:rsidR="00B36EDA" w:rsidRPr="00353FDC" w:rsidRDefault="00834D99" w:rsidP="00BE3E92">
      <w:pPr>
        <w:spacing w:line="360" w:lineRule="auto"/>
        <w:ind w:right="3969"/>
        <w:rPr>
          <w:rFonts w:ascii="Arial" w:hAnsi="Arial" w:cs="Arial"/>
        </w:rPr>
      </w:pPr>
      <w:r w:rsidRPr="00834D99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834D99">
        <w:rPr>
          <w:rFonts w:ascii="Arial" w:hAnsi="Arial" w:cs="Arial"/>
        </w:rPr>
        <w:t>69</w:t>
      </w:r>
    </w:p>
    <w:p w:rsidR="00B36EDA" w:rsidRPr="00353FDC" w:rsidRDefault="00834D99" w:rsidP="00BE3E92">
      <w:pPr>
        <w:spacing w:line="360" w:lineRule="auto"/>
        <w:ind w:right="3969"/>
        <w:rPr>
          <w:rFonts w:ascii="Arial" w:hAnsi="Arial" w:cs="Arial"/>
        </w:rPr>
      </w:pPr>
      <w:r w:rsidRPr="00834D99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834D99">
        <w:rPr>
          <w:rFonts w:ascii="Arial" w:hAnsi="Arial" w:cs="Arial"/>
        </w:rPr>
        <w:t>Częstochowa</w:t>
      </w:r>
    </w:p>
    <w:p w:rsidR="00B36EDA" w:rsidRDefault="00B36EDA" w:rsidP="00BE3E92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BE3E92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BE3E92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E3E92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353FDC" w:rsidRDefault="00B36EDA" w:rsidP="00BE3E92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BE3E9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834D99" w:rsidP="00BE3E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34D99">
              <w:rPr>
                <w:rFonts w:ascii="Arial" w:hAnsi="Arial" w:cs="Arial"/>
                <w:bCs/>
              </w:rPr>
              <w:t>Dostawa i montaż mebli dla jednostek organizacyjnych Politechniki Częstochowskiej</w:t>
            </w:r>
          </w:p>
        </w:tc>
      </w:tr>
      <w:tr w:rsidR="00834D99" w:rsidRPr="00353FDC" w:rsidTr="009C16FB">
        <w:tc>
          <w:tcPr>
            <w:tcW w:w="2269" w:type="dxa"/>
            <w:shd w:val="clear" w:color="auto" w:fill="auto"/>
          </w:tcPr>
          <w:p w:rsidR="00834D99" w:rsidRPr="00353FDC" w:rsidRDefault="00834D99" w:rsidP="00BE3E9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834D99" w:rsidRPr="00353FDC" w:rsidRDefault="00834D99" w:rsidP="00BE3E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34D99">
              <w:rPr>
                <w:rFonts w:ascii="Arial" w:hAnsi="Arial" w:cs="Arial"/>
                <w:bCs/>
              </w:rPr>
              <w:t>RZ-DZP.261.6.2025.MT</w:t>
            </w:r>
          </w:p>
        </w:tc>
      </w:tr>
    </w:tbl>
    <w:p w:rsidR="00B36EDA" w:rsidRPr="00E1738E" w:rsidRDefault="00B36EDA" w:rsidP="00BE3E92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Default="00B36EDA" w:rsidP="00BE3E92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834D99" w:rsidRPr="00834D99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834D99" w:rsidRPr="00834D99">
        <w:rPr>
          <w:rFonts w:ascii="Arial" w:hAnsi="Arial" w:cs="Arial"/>
        </w:rPr>
        <w:t>(</w:t>
      </w:r>
      <w:proofErr w:type="spellStart"/>
      <w:r w:rsidR="00834D99" w:rsidRPr="00834D99">
        <w:rPr>
          <w:rFonts w:ascii="Arial" w:hAnsi="Arial" w:cs="Arial"/>
        </w:rPr>
        <w:t>t.j</w:t>
      </w:r>
      <w:proofErr w:type="spellEnd"/>
      <w:r w:rsidR="00834D99" w:rsidRPr="00834D99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34D99" w:rsidTr="00834D9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99" w:rsidRPr="00F245C5" w:rsidRDefault="00834D99" w:rsidP="00BE3E92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34D99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34D99">
              <w:rPr>
                <w:rFonts w:ascii="Arial" w:hAnsi="Arial" w:cs="Arial"/>
              </w:rPr>
              <w:t>Dostawa mebli biurowych do laboratorium komputerowego Wydziału Budownictwa</w:t>
            </w:r>
          </w:p>
          <w:p w:rsidR="00834D99" w:rsidRPr="00F245C5" w:rsidRDefault="00834D99" w:rsidP="00BE3E9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34D99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834D99" w:rsidRPr="00F245C5" w:rsidRDefault="00834D99" w:rsidP="00BE3E9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34D99">
              <w:rPr>
                <w:rFonts w:ascii="Arial" w:hAnsi="Arial" w:cs="Arial"/>
                <w:bCs/>
              </w:rPr>
              <w:t>Białostocka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34D99">
              <w:rPr>
                <w:rFonts w:ascii="Arial" w:hAnsi="Arial" w:cs="Arial"/>
                <w:bCs/>
              </w:rPr>
              <w:t>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834D99" w:rsidRPr="00F245C5" w:rsidRDefault="00834D99" w:rsidP="00BE3E92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834D99">
              <w:rPr>
                <w:rFonts w:ascii="Arial" w:hAnsi="Arial" w:cs="Arial"/>
                <w:bCs/>
              </w:rPr>
              <w:t>42-202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34D99">
              <w:rPr>
                <w:rFonts w:ascii="Arial" w:hAnsi="Arial" w:cs="Arial"/>
                <w:bCs/>
              </w:rPr>
              <w:t>Częstochowa</w:t>
            </w:r>
          </w:p>
          <w:p w:rsidR="00834D99" w:rsidRPr="00F245C5" w:rsidRDefault="00834D99" w:rsidP="00BE3E9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34D99">
              <w:rPr>
                <w:rFonts w:ascii="Arial" w:hAnsi="Arial" w:cs="Arial"/>
                <w:b/>
              </w:rPr>
              <w:t>31 734.00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34D99" w:rsidRPr="00F245C5" w:rsidRDefault="00834D99" w:rsidP="00BE3E9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34D99" w:rsidRPr="00504FBE" w:rsidRDefault="00834D99" w:rsidP="00BE3E9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834D99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834D99" w:rsidTr="00834D9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99" w:rsidRPr="00F245C5" w:rsidRDefault="00834D99" w:rsidP="00BE3E92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34D99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34D99">
              <w:rPr>
                <w:rFonts w:ascii="Arial" w:hAnsi="Arial" w:cs="Arial"/>
              </w:rPr>
              <w:t>Dostawa 15 szt. krzeseł komputerowych dla Katedry Maszyn Cieplnych</w:t>
            </w:r>
          </w:p>
          <w:p w:rsidR="00834D99" w:rsidRPr="00F245C5" w:rsidRDefault="00834D99" w:rsidP="00BE3E9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34D99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834D99" w:rsidRPr="00F245C5" w:rsidRDefault="00834D99" w:rsidP="00BE3E9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34D99">
              <w:rPr>
                <w:rFonts w:ascii="Arial" w:hAnsi="Arial" w:cs="Arial"/>
                <w:bCs/>
              </w:rPr>
              <w:t>Białostocka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34D99">
              <w:rPr>
                <w:rFonts w:ascii="Arial" w:hAnsi="Arial" w:cs="Arial"/>
                <w:bCs/>
              </w:rPr>
              <w:t>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834D99" w:rsidRPr="00F245C5" w:rsidRDefault="00834D99" w:rsidP="00BE3E92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834D99">
              <w:rPr>
                <w:rFonts w:ascii="Arial" w:hAnsi="Arial" w:cs="Arial"/>
                <w:bCs/>
              </w:rPr>
              <w:t>42-202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34D99">
              <w:rPr>
                <w:rFonts w:ascii="Arial" w:hAnsi="Arial" w:cs="Arial"/>
                <w:bCs/>
              </w:rPr>
              <w:t>Częstochowa</w:t>
            </w:r>
          </w:p>
          <w:p w:rsidR="00834D99" w:rsidRPr="00F245C5" w:rsidRDefault="00834D99" w:rsidP="00BE3E9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34D99">
              <w:rPr>
                <w:rFonts w:ascii="Arial" w:hAnsi="Arial" w:cs="Arial"/>
                <w:b/>
              </w:rPr>
              <w:t>9 225.00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34D99" w:rsidRPr="00F245C5" w:rsidRDefault="00834D99" w:rsidP="00BE3E9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34D99" w:rsidRPr="00F245C5" w:rsidRDefault="00834D99" w:rsidP="00BE3E9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34D99">
              <w:rPr>
                <w:rFonts w:ascii="Arial" w:hAnsi="Arial" w:cs="Arial"/>
              </w:rPr>
              <w:t>Wybrana oferta jest ofertą najkorzystniejszą i jednocześnie jedyną ofertą jaka wpłynęła w przedmiotowym postępowaniu na zadanie nr 2.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834D99" w:rsidTr="00834D9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99" w:rsidRPr="00F245C5" w:rsidRDefault="00834D99" w:rsidP="00BE3E92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34D99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34D99">
              <w:rPr>
                <w:rFonts w:ascii="Arial" w:hAnsi="Arial" w:cs="Arial"/>
              </w:rPr>
              <w:t>Dostawa 2 szt. foteli obrotowych dla Katedry Matematyki</w:t>
            </w:r>
          </w:p>
          <w:p w:rsidR="00834D99" w:rsidRPr="00F245C5" w:rsidRDefault="00834D99" w:rsidP="00BE3E9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34D99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834D99" w:rsidRPr="00F245C5" w:rsidRDefault="00834D99" w:rsidP="00BE3E9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34D99">
              <w:rPr>
                <w:rFonts w:ascii="Arial" w:hAnsi="Arial" w:cs="Arial"/>
                <w:bCs/>
              </w:rPr>
              <w:t>Białostocka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34D99">
              <w:rPr>
                <w:rFonts w:ascii="Arial" w:hAnsi="Arial" w:cs="Arial"/>
                <w:bCs/>
              </w:rPr>
              <w:t>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834D99" w:rsidRPr="00F245C5" w:rsidRDefault="00834D99" w:rsidP="00BE3E92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834D99">
              <w:rPr>
                <w:rFonts w:ascii="Arial" w:hAnsi="Arial" w:cs="Arial"/>
                <w:bCs/>
              </w:rPr>
              <w:t>42-202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34D99">
              <w:rPr>
                <w:rFonts w:ascii="Arial" w:hAnsi="Arial" w:cs="Arial"/>
                <w:bCs/>
              </w:rPr>
              <w:t>Częstochowa</w:t>
            </w:r>
          </w:p>
          <w:p w:rsidR="00834D99" w:rsidRPr="00F245C5" w:rsidRDefault="00834D99" w:rsidP="00BE3E9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34D99">
              <w:rPr>
                <w:rFonts w:ascii="Arial" w:hAnsi="Arial" w:cs="Arial"/>
                <w:b/>
              </w:rPr>
              <w:t>3 321.00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34D99" w:rsidRPr="00F245C5" w:rsidRDefault="00834D99" w:rsidP="00BE3E9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34D99" w:rsidRPr="00F245C5" w:rsidRDefault="00834D99" w:rsidP="00BE3E9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34D99">
              <w:rPr>
                <w:rFonts w:ascii="Arial" w:hAnsi="Arial" w:cs="Arial"/>
              </w:rPr>
              <w:t>Wybrana oferta jest ofertą najkorzystniejszą i jednocześnie jedyną ofertą jaka wpłynęła w przedmiotowym postępowaniu na zadanie nr 3. Oferta ta spełnia wymagania określone w SWZ i nie podlega odrzuceniu, a w wyniku przeprowadzonej oceny oferta przedmiotowego Wykonawcy otrzymała największą liczbę punktów - 100,00 pkt. Cena oferty mieści się w możliwościach finansowych Zamawiającego</w:t>
            </w:r>
          </w:p>
        </w:tc>
      </w:tr>
      <w:tr w:rsidR="00834D99" w:rsidTr="00834D9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99" w:rsidRPr="00F245C5" w:rsidRDefault="00834D99" w:rsidP="00BE3E92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34D99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34D99">
              <w:rPr>
                <w:rFonts w:ascii="Arial" w:hAnsi="Arial" w:cs="Arial"/>
              </w:rPr>
              <w:t>Dostawa 2 szt. foteli obrotowych dla Katedry Informatyki</w:t>
            </w:r>
          </w:p>
          <w:p w:rsidR="00834D99" w:rsidRPr="00F245C5" w:rsidRDefault="00834D99" w:rsidP="00BE3E9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34D99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834D99" w:rsidRPr="00F245C5" w:rsidRDefault="00834D99" w:rsidP="00BE3E9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34D99">
              <w:rPr>
                <w:rFonts w:ascii="Arial" w:hAnsi="Arial" w:cs="Arial"/>
                <w:bCs/>
              </w:rPr>
              <w:t>Białostocka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34D99">
              <w:rPr>
                <w:rFonts w:ascii="Arial" w:hAnsi="Arial" w:cs="Arial"/>
                <w:bCs/>
              </w:rPr>
              <w:t>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834D99" w:rsidRPr="00F245C5" w:rsidRDefault="00834D99" w:rsidP="00BE3E92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834D99">
              <w:rPr>
                <w:rFonts w:ascii="Arial" w:hAnsi="Arial" w:cs="Arial"/>
                <w:bCs/>
              </w:rPr>
              <w:t>42-202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34D99">
              <w:rPr>
                <w:rFonts w:ascii="Arial" w:hAnsi="Arial" w:cs="Arial"/>
                <w:bCs/>
              </w:rPr>
              <w:t>Częstochowa</w:t>
            </w:r>
          </w:p>
          <w:p w:rsidR="00834D99" w:rsidRPr="00F245C5" w:rsidRDefault="00834D99" w:rsidP="00BE3E9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34D99">
              <w:rPr>
                <w:rFonts w:ascii="Arial" w:hAnsi="Arial" w:cs="Arial"/>
                <w:b/>
              </w:rPr>
              <w:t>3 321.00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34D99" w:rsidRPr="00F245C5" w:rsidRDefault="00834D99" w:rsidP="00BE3E9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34D99" w:rsidRPr="00F245C5" w:rsidRDefault="00834D99" w:rsidP="00BE3E9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34D99">
              <w:rPr>
                <w:rFonts w:ascii="Arial" w:hAnsi="Arial" w:cs="Arial"/>
              </w:rPr>
              <w:t>Wybrana oferta jest ofertą najkorzystniejszą i jednocześnie jedyną ofertą jaka wpłynęła w przedmiotowym postępowaniu na zadanie nr 4. Oferta ta spełnia wymagania określone w SWZ i nie podlega odrzuceniu, a w wyniku przeprowadzonej oceny oferta przedmiotowego Wykonawcy otrzymała największą liczbę punktów - 100,00 pkt. Cena oferty mieści się w możliwościach finansowych Zamawiającego</w:t>
            </w:r>
          </w:p>
        </w:tc>
      </w:tr>
      <w:tr w:rsidR="00834D99" w:rsidTr="00834D9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99" w:rsidRPr="00F245C5" w:rsidRDefault="00834D99" w:rsidP="00BE3E92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34D99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34D99">
              <w:rPr>
                <w:rFonts w:ascii="Arial" w:hAnsi="Arial" w:cs="Arial"/>
              </w:rPr>
              <w:t>Dostawa mebli biurowych dla administracji Wydziału Zarządzania</w:t>
            </w:r>
          </w:p>
          <w:p w:rsidR="00834D99" w:rsidRPr="00F245C5" w:rsidRDefault="00834D99" w:rsidP="00BE3E9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34D99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834D99" w:rsidRPr="00F245C5" w:rsidRDefault="00834D99" w:rsidP="00BE3E9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34D99">
              <w:rPr>
                <w:rFonts w:ascii="Arial" w:hAnsi="Arial" w:cs="Arial"/>
                <w:bCs/>
              </w:rPr>
              <w:t>Białostocka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34D99">
              <w:rPr>
                <w:rFonts w:ascii="Arial" w:hAnsi="Arial" w:cs="Arial"/>
                <w:bCs/>
              </w:rPr>
              <w:t>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834D99" w:rsidRPr="00F245C5" w:rsidRDefault="00834D99" w:rsidP="00BE3E92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834D99">
              <w:rPr>
                <w:rFonts w:ascii="Arial" w:hAnsi="Arial" w:cs="Arial"/>
                <w:bCs/>
              </w:rPr>
              <w:t>42-202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34D99">
              <w:rPr>
                <w:rFonts w:ascii="Arial" w:hAnsi="Arial" w:cs="Arial"/>
                <w:bCs/>
              </w:rPr>
              <w:t>Częstochowa</w:t>
            </w:r>
          </w:p>
          <w:p w:rsidR="00834D99" w:rsidRPr="00F245C5" w:rsidRDefault="00834D99" w:rsidP="00BE3E9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34D99">
              <w:rPr>
                <w:rFonts w:ascii="Arial" w:hAnsi="Arial" w:cs="Arial"/>
                <w:b/>
              </w:rPr>
              <w:t>4 920.00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34D99" w:rsidRPr="00F245C5" w:rsidRDefault="00834D99" w:rsidP="00BE3E9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34D99" w:rsidRPr="00F245C5" w:rsidRDefault="00834D99" w:rsidP="00BE3E9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34D99">
              <w:rPr>
                <w:rFonts w:ascii="Arial" w:hAnsi="Arial" w:cs="Arial"/>
              </w:rPr>
              <w:t>Wybrana oferta jest ofertą najkorzystniejszą i jednocześnie jedyną ofertą jaka wpłynęła w przedmiotowym postępowaniu na zadanie nr 5. Oferta ta spełnia wymagania określone w SWZ i nie podlega odrzuceniu, a w wyniku przeprowadzonej oceny oferta przedmiotowego Wykonawcy otrzymała największą liczbę punktów - 100,00 pkt. Cena oferty mieści się w możliwościach finansowych Zamawiającego</w:t>
            </w:r>
          </w:p>
        </w:tc>
      </w:tr>
      <w:tr w:rsidR="00834D99" w:rsidTr="00834D9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99" w:rsidRPr="00F245C5" w:rsidRDefault="00834D99" w:rsidP="00BE3E92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34D99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34D99">
              <w:rPr>
                <w:rFonts w:ascii="Arial" w:hAnsi="Arial" w:cs="Arial"/>
              </w:rPr>
              <w:t>Dostawa i montaż mebli biurowych do pomieszczeń Szkoły Doktorskiej</w:t>
            </w:r>
          </w:p>
          <w:p w:rsidR="00834D99" w:rsidRPr="00F245C5" w:rsidRDefault="00834D99" w:rsidP="00BE3E9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34D99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834D99" w:rsidRPr="00F245C5" w:rsidRDefault="00834D99" w:rsidP="00BE3E9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34D99">
              <w:rPr>
                <w:rFonts w:ascii="Arial" w:hAnsi="Arial" w:cs="Arial"/>
                <w:bCs/>
              </w:rPr>
              <w:t>Białostocka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34D99">
              <w:rPr>
                <w:rFonts w:ascii="Arial" w:hAnsi="Arial" w:cs="Arial"/>
                <w:bCs/>
              </w:rPr>
              <w:t>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834D99" w:rsidRPr="00F245C5" w:rsidRDefault="00834D99" w:rsidP="00BE3E92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834D99">
              <w:rPr>
                <w:rFonts w:ascii="Arial" w:hAnsi="Arial" w:cs="Arial"/>
                <w:bCs/>
              </w:rPr>
              <w:t>42-202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34D99">
              <w:rPr>
                <w:rFonts w:ascii="Arial" w:hAnsi="Arial" w:cs="Arial"/>
                <w:bCs/>
              </w:rPr>
              <w:t>Częstochowa</w:t>
            </w:r>
          </w:p>
          <w:p w:rsidR="00834D99" w:rsidRPr="00F245C5" w:rsidRDefault="00834D99" w:rsidP="00BE3E9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34D99">
              <w:rPr>
                <w:rFonts w:ascii="Arial" w:hAnsi="Arial" w:cs="Arial"/>
                <w:b/>
              </w:rPr>
              <w:t>24 477.00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34D99" w:rsidRPr="00F245C5" w:rsidRDefault="00834D99" w:rsidP="00BE3E9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34D99" w:rsidRPr="00F245C5" w:rsidRDefault="00834D99" w:rsidP="00BE3E9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34D99">
              <w:rPr>
                <w:rFonts w:ascii="Arial" w:hAnsi="Arial" w:cs="Arial"/>
              </w:rPr>
              <w:t>Wybrana oferta jest ofertą najkorzystniejszą i jednocześnie jedyną ofertą jaka wpłynęła w przedmiotowym postępowaniu na zadanie nr 6. Oferta ta spełnia wymagania określone w SWZ i nie podlega odrzuceniu, a w wyniku przeprowadzonej oceny oferta przedmiotowego Wykonawcy otrzymała największą liczbę punktów - 100,00 pkt. Cena oferty mieści się w możliwościach finansowych Zamawiającego</w:t>
            </w:r>
          </w:p>
        </w:tc>
      </w:tr>
    </w:tbl>
    <w:p w:rsidR="00504FBE" w:rsidRDefault="00504FBE" w:rsidP="00BE3E92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Pr="00504FBE" w:rsidRDefault="00B36EDA" w:rsidP="00BE3E92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504FBE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504FBE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504FBE" w:rsidTr="00834D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04FBE" w:rsidRDefault="00B36EDA" w:rsidP="00BE3E92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504FBE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04FBE" w:rsidRDefault="00B36EDA" w:rsidP="00BE3E92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504FBE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04FBE" w:rsidRDefault="00B36EDA" w:rsidP="00BE3E92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504FBE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504FBE" w:rsidRDefault="00B36EDA" w:rsidP="00BE3E92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504FBE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834D99" w:rsidRPr="00504FBE" w:rsidTr="00834D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>1 - Dostawa mebli biurowych do laboratorium komputerowego Wydziału Budownictwa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99" w:rsidRPr="00504FBE" w:rsidRDefault="00834D99" w:rsidP="00BE3E9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04FBE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834D99" w:rsidRPr="00504FBE" w:rsidRDefault="00834D99" w:rsidP="00BE3E92">
            <w:pPr>
              <w:spacing w:line="360" w:lineRule="auto"/>
              <w:rPr>
                <w:rFonts w:ascii="Arial" w:hAnsi="Arial" w:cs="Arial"/>
              </w:rPr>
            </w:pPr>
            <w:r w:rsidRPr="00504FBE">
              <w:rPr>
                <w:rFonts w:ascii="Arial" w:hAnsi="Arial" w:cs="Arial"/>
              </w:rPr>
              <w:t>Białostocka 40</w:t>
            </w:r>
          </w:p>
          <w:p w:rsidR="00834D99" w:rsidRPr="00504FBE" w:rsidRDefault="00834D99" w:rsidP="00BE3E9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>42-202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</w:rPr>
            </w:pPr>
            <w:r w:rsidRPr="00504FBE">
              <w:rPr>
                <w:rFonts w:ascii="Arial" w:hAnsi="Arial" w:cs="Arial"/>
              </w:rPr>
              <w:t>1 - Cena - 60.00</w:t>
            </w:r>
          </w:p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</w:rPr>
            </w:pPr>
            <w:r w:rsidRPr="00504FBE">
              <w:rPr>
                <w:rFonts w:ascii="Arial" w:hAnsi="Arial" w:cs="Arial"/>
              </w:rPr>
              <w:t>2 - Termin realizacji - 20.00</w:t>
            </w:r>
          </w:p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D99" w:rsidRPr="00504FBE" w:rsidRDefault="00834D99" w:rsidP="00BE3E9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 xml:space="preserve">  100,00</w:t>
            </w:r>
          </w:p>
        </w:tc>
      </w:tr>
      <w:tr w:rsidR="00834D99" w:rsidRPr="00504FBE" w:rsidTr="00834D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>1 - Dostawa mebli biurowych do laboratorium komputerowego Wydziału Budownictwa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99" w:rsidRPr="00504FBE" w:rsidRDefault="00834D99" w:rsidP="00BE3E9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04FBE">
              <w:rPr>
                <w:rFonts w:ascii="Arial" w:hAnsi="Arial" w:cs="Arial"/>
                <w:b/>
                <w:bCs/>
              </w:rPr>
              <w:t>KJMK Meble Sp. z o.o.</w:t>
            </w:r>
          </w:p>
          <w:p w:rsidR="00834D99" w:rsidRPr="00504FBE" w:rsidRDefault="00834D99" w:rsidP="00BE3E92">
            <w:pPr>
              <w:spacing w:line="360" w:lineRule="auto"/>
              <w:rPr>
                <w:rFonts w:ascii="Arial" w:hAnsi="Arial" w:cs="Arial"/>
              </w:rPr>
            </w:pPr>
            <w:r w:rsidRPr="00504FBE">
              <w:rPr>
                <w:rFonts w:ascii="Arial" w:hAnsi="Arial" w:cs="Arial"/>
              </w:rPr>
              <w:t>Gliwicka 189</w:t>
            </w:r>
          </w:p>
          <w:p w:rsidR="00834D99" w:rsidRPr="00504FBE" w:rsidRDefault="00834D99" w:rsidP="00BE3E9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>40-859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</w:rPr>
            </w:pPr>
            <w:r w:rsidRPr="00504FBE">
              <w:rPr>
                <w:rFonts w:ascii="Arial" w:hAnsi="Arial" w:cs="Arial"/>
              </w:rPr>
              <w:t>1 - Cena - 46.86</w:t>
            </w:r>
          </w:p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</w:rPr>
            </w:pPr>
            <w:r w:rsidRPr="00504FBE">
              <w:rPr>
                <w:rFonts w:ascii="Arial" w:hAnsi="Arial" w:cs="Arial"/>
              </w:rPr>
              <w:t>2 - Termin realizacji - 10.00</w:t>
            </w:r>
          </w:p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>3 - Okres gwarancji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D99" w:rsidRPr="00504FBE" w:rsidRDefault="00834D99" w:rsidP="00BE3E9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 xml:space="preserve">  63,53</w:t>
            </w:r>
          </w:p>
        </w:tc>
      </w:tr>
      <w:tr w:rsidR="00834D99" w:rsidRPr="00504FBE" w:rsidTr="00834D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>2 - Dostawa 15 szt. krzeseł komputerowych dla Katedry Maszyn Cieplnych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99" w:rsidRPr="00504FBE" w:rsidRDefault="00834D99" w:rsidP="00BE3E9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04FBE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834D99" w:rsidRPr="00504FBE" w:rsidRDefault="00834D99" w:rsidP="00BE3E92">
            <w:pPr>
              <w:spacing w:line="360" w:lineRule="auto"/>
              <w:rPr>
                <w:rFonts w:ascii="Arial" w:hAnsi="Arial" w:cs="Arial"/>
              </w:rPr>
            </w:pPr>
            <w:r w:rsidRPr="00504FBE">
              <w:rPr>
                <w:rFonts w:ascii="Arial" w:hAnsi="Arial" w:cs="Arial"/>
              </w:rPr>
              <w:t>Białostocka 40</w:t>
            </w:r>
          </w:p>
          <w:p w:rsidR="00834D99" w:rsidRPr="00504FBE" w:rsidRDefault="00834D99" w:rsidP="00BE3E9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>42-202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</w:rPr>
            </w:pPr>
            <w:r w:rsidRPr="00504FBE">
              <w:rPr>
                <w:rFonts w:ascii="Arial" w:hAnsi="Arial" w:cs="Arial"/>
              </w:rPr>
              <w:t>1 - Cena - 60.00</w:t>
            </w:r>
          </w:p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</w:rPr>
            </w:pPr>
            <w:r w:rsidRPr="00504FBE">
              <w:rPr>
                <w:rFonts w:ascii="Arial" w:hAnsi="Arial" w:cs="Arial"/>
              </w:rPr>
              <w:t>2 - Termin realizacji - 20.00</w:t>
            </w:r>
          </w:p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D99" w:rsidRPr="00504FBE" w:rsidRDefault="00834D99" w:rsidP="00BE3E9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 xml:space="preserve">  100,00</w:t>
            </w:r>
          </w:p>
        </w:tc>
      </w:tr>
      <w:tr w:rsidR="00834D99" w:rsidRPr="00504FBE" w:rsidTr="00834D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bookmarkStart w:id="1" w:name="_GoBack" w:colFirst="1" w:colLast="2"/>
            <w:r w:rsidRPr="00504FBE">
              <w:rPr>
                <w:rFonts w:ascii="Arial" w:hAnsi="Arial" w:cs="Arial"/>
              </w:rPr>
              <w:t>3 - Dostawa 2 szt. foteli obrotowych dla Katedry Matematyki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99" w:rsidRPr="00504FBE" w:rsidRDefault="00834D99" w:rsidP="00BE3E9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04FBE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834D99" w:rsidRPr="00504FBE" w:rsidRDefault="00834D99" w:rsidP="00BE3E92">
            <w:pPr>
              <w:spacing w:line="360" w:lineRule="auto"/>
              <w:rPr>
                <w:rFonts w:ascii="Arial" w:hAnsi="Arial" w:cs="Arial"/>
              </w:rPr>
            </w:pPr>
            <w:r w:rsidRPr="00504FBE">
              <w:rPr>
                <w:rFonts w:ascii="Arial" w:hAnsi="Arial" w:cs="Arial"/>
              </w:rPr>
              <w:t>Białostocka 40</w:t>
            </w:r>
          </w:p>
          <w:p w:rsidR="00834D99" w:rsidRPr="00504FBE" w:rsidRDefault="00834D99" w:rsidP="00BE3E9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>42-202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</w:rPr>
            </w:pPr>
            <w:r w:rsidRPr="00504FBE">
              <w:rPr>
                <w:rFonts w:ascii="Arial" w:hAnsi="Arial" w:cs="Arial"/>
              </w:rPr>
              <w:t>1 - Cena - 60.00</w:t>
            </w:r>
          </w:p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</w:rPr>
            </w:pPr>
            <w:r w:rsidRPr="00504FBE">
              <w:rPr>
                <w:rFonts w:ascii="Arial" w:hAnsi="Arial" w:cs="Arial"/>
              </w:rPr>
              <w:t>2 - Termin realizacji - 20.00</w:t>
            </w:r>
          </w:p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D99" w:rsidRPr="00504FBE" w:rsidRDefault="00834D99" w:rsidP="00BE3E9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 xml:space="preserve">  100,00</w:t>
            </w:r>
          </w:p>
        </w:tc>
      </w:tr>
      <w:bookmarkEnd w:id="1"/>
      <w:tr w:rsidR="00834D99" w:rsidRPr="00504FBE" w:rsidTr="00834D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 xml:space="preserve">4 - Dostawa 2 szt. foteli obrotowych </w:t>
            </w:r>
            <w:r w:rsidRPr="00504FBE">
              <w:rPr>
                <w:rFonts w:ascii="Arial" w:hAnsi="Arial" w:cs="Arial"/>
              </w:rPr>
              <w:lastRenderedPageBreak/>
              <w:t>dla Katedry Informatyki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99" w:rsidRPr="00504FBE" w:rsidRDefault="00834D99" w:rsidP="00BE3E9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04FBE">
              <w:rPr>
                <w:rFonts w:ascii="Arial" w:hAnsi="Arial" w:cs="Arial"/>
                <w:b/>
                <w:bCs/>
              </w:rPr>
              <w:lastRenderedPageBreak/>
              <w:t xml:space="preserve">Przedsiębiorstwo Handlowo-Usługowe </w:t>
            </w:r>
            <w:r w:rsidRPr="00504FBE">
              <w:rPr>
                <w:rFonts w:ascii="Arial" w:hAnsi="Arial" w:cs="Arial"/>
                <w:b/>
                <w:bCs/>
              </w:rPr>
              <w:lastRenderedPageBreak/>
              <w:t>"BOSTO" S.C.</w:t>
            </w:r>
          </w:p>
          <w:p w:rsidR="00834D99" w:rsidRPr="00504FBE" w:rsidRDefault="00834D99" w:rsidP="00BE3E92">
            <w:pPr>
              <w:spacing w:line="360" w:lineRule="auto"/>
              <w:rPr>
                <w:rFonts w:ascii="Arial" w:hAnsi="Arial" w:cs="Arial"/>
              </w:rPr>
            </w:pPr>
            <w:r w:rsidRPr="00504FBE">
              <w:rPr>
                <w:rFonts w:ascii="Arial" w:hAnsi="Arial" w:cs="Arial"/>
              </w:rPr>
              <w:t>Białostocka 40</w:t>
            </w:r>
          </w:p>
          <w:p w:rsidR="00834D99" w:rsidRPr="00504FBE" w:rsidRDefault="00834D99" w:rsidP="00BE3E9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>42-202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</w:rPr>
            </w:pPr>
            <w:r w:rsidRPr="00504FBE">
              <w:rPr>
                <w:rFonts w:ascii="Arial" w:hAnsi="Arial" w:cs="Arial"/>
              </w:rPr>
              <w:lastRenderedPageBreak/>
              <w:t>1 - Cena - 60.00</w:t>
            </w:r>
          </w:p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</w:rPr>
            </w:pPr>
            <w:r w:rsidRPr="00504FBE">
              <w:rPr>
                <w:rFonts w:ascii="Arial" w:hAnsi="Arial" w:cs="Arial"/>
              </w:rPr>
              <w:t xml:space="preserve">2 - Termin realizacji - </w:t>
            </w:r>
            <w:r w:rsidRPr="00504FBE">
              <w:rPr>
                <w:rFonts w:ascii="Arial" w:hAnsi="Arial" w:cs="Arial"/>
              </w:rPr>
              <w:lastRenderedPageBreak/>
              <w:t>20.00</w:t>
            </w:r>
          </w:p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D99" w:rsidRPr="00504FBE" w:rsidRDefault="00834D99" w:rsidP="00BE3E9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lastRenderedPageBreak/>
              <w:t xml:space="preserve">  100,00</w:t>
            </w:r>
          </w:p>
        </w:tc>
      </w:tr>
      <w:tr w:rsidR="00834D99" w:rsidRPr="00504FBE" w:rsidTr="00834D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>5 - Dostawa mebli biurowych dla administracji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99" w:rsidRPr="00504FBE" w:rsidRDefault="00834D99" w:rsidP="00BE3E9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04FBE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834D99" w:rsidRPr="00504FBE" w:rsidRDefault="00834D99" w:rsidP="00BE3E92">
            <w:pPr>
              <w:spacing w:line="360" w:lineRule="auto"/>
              <w:rPr>
                <w:rFonts w:ascii="Arial" w:hAnsi="Arial" w:cs="Arial"/>
              </w:rPr>
            </w:pPr>
            <w:r w:rsidRPr="00504FBE">
              <w:rPr>
                <w:rFonts w:ascii="Arial" w:hAnsi="Arial" w:cs="Arial"/>
              </w:rPr>
              <w:t>Białostocka 40</w:t>
            </w:r>
          </w:p>
          <w:p w:rsidR="00834D99" w:rsidRPr="00504FBE" w:rsidRDefault="00834D99" w:rsidP="00BE3E9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>42-202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</w:rPr>
            </w:pPr>
            <w:r w:rsidRPr="00504FBE">
              <w:rPr>
                <w:rFonts w:ascii="Arial" w:hAnsi="Arial" w:cs="Arial"/>
              </w:rPr>
              <w:t>1 - Cena - 60.00</w:t>
            </w:r>
          </w:p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</w:rPr>
            </w:pPr>
            <w:r w:rsidRPr="00504FBE">
              <w:rPr>
                <w:rFonts w:ascii="Arial" w:hAnsi="Arial" w:cs="Arial"/>
              </w:rPr>
              <w:t>2 - Termin realizacji - 20.00</w:t>
            </w:r>
          </w:p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D99" w:rsidRPr="00504FBE" w:rsidRDefault="00834D99" w:rsidP="00BE3E9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 xml:space="preserve">  100,00</w:t>
            </w:r>
          </w:p>
        </w:tc>
      </w:tr>
      <w:tr w:rsidR="00834D99" w:rsidRPr="00504FBE" w:rsidTr="00834D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>6 - Dostawa i montaż mebli biurowych do pomieszczeń Szkoły Doktorskiej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99" w:rsidRPr="00504FBE" w:rsidRDefault="00834D99" w:rsidP="00BE3E9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04FBE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834D99" w:rsidRPr="00504FBE" w:rsidRDefault="00834D99" w:rsidP="00BE3E92">
            <w:pPr>
              <w:spacing w:line="360" w:lineRule="auto"/>
              <w:rPr>
                <w:rFonts w:ascii="Arial" w:hAnsi="Arial" w:cs="Arial"/>
              </w:rPr>
            </w:pPr>
            <w:r w:rsidRPr="00504FBE">
              <w:rPr>
                <w:rFonts w:ascii="Arial" w:hAnsi="Arial" w:cs="Arial"/>
              </w:rPr>
              <w:t>Białostocka 40</w:t>
            </w:r>
          </w:p>
          <w:p w:rsidR="00834D99" w:rsidRPr="00504FBE" w:rsidRDefault="00834D99" w:rsidP="00BE3E9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>42-202 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</w:rPr>
            </w:pPr>
            <w:r w:rsidRPr="00504FBE">
              <w:rPr>
                <w:rFonts w:ascii="Arial" w:hAnsi="Arial" w:cs="Arial"/>
              </w:rPr>
              <w:t>1 - Cena - 60.00</w:t>
            </w:r>
          </w:p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</w:rPr>
            </w:pPr>
            <w:r w:rsidRPr="00504FBE">
              <w:rPr>
                <w:rFonts w:ascii="Arial" w:hAnsi="Arial" w:cs="Arial"/>
              </w:rPr>
              <w:t>2 - Termin realizacji - 20.00</w:t>
            </w:r>
          </w:p>
          <w:p w:rsidR="00834D99" w:rsidRPr="00504FBE" w:rsidRDefault="00834D99" w:rsidP="00BE3E9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D99" w:rsidRPr="00504FBE" w:rsidRDefault="00834D99" w:rsidP="00BE3E9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04FBE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504FBE" w:rsidRDefault="008642B3" w:rsidP="00BE3E92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504FBE" w:rsidSect="00504F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190" w:rsidRDefault="00CA4190">
      <w:r>
        <w:separator/>
      </w:r>
    </w:p>
  </w:endnote>
  <w:endnote w:type="continuationSeparator" w:id="0">
    <w:p w:rsidR="00CA4190" w:rsidRDefault="00CA4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FBE" w:rsidRPr="00504FBE" w:rsidRDefault="00BE3E92" w:rsidP="00504FB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504FBE" w:rsidRPr="00504FBE" w:rsidTr="009C16FB">
      <w:tc>
        <w:tcPr>
          <w:tcW w:w="0" w:type="auto"/>
          <w:shd w:val="clear" w:color="auto" w:fill="auto"/>
          <w:vAlign w:val="center"/>
        </w:tcPr>
        <w:p w:rsidR="00504FBE" w:rsidRPr="00504FBE" w:rsidRDefault="00504FBE" w:rsidP="00504FBE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04FBE" w:rsidRPr="00504FBE" w:rsidRDefault="00504FBE" w:rsidP="00504FBE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504FBE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504FBE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504FBE" w:rsidRPr="00504FBE" w:rsidRDefault="00504FBE" w:rsidP="00504FBE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504FBE" w:rsidRPr="00504FBE" w:rsidRDefault="00504FBE" w:rsidP="00504FBE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504FBE" w:rsidRPr="00504FBE" w:rsidRDefault="00504FBE" w:rsidP="00504FBE">
    <w:pPr>
      <w:spacing w:line="276" w:lineRule="auto"/>
      <w:rPr>
        <w:rFonts w:ascii="Roboto" w:hAnsi="Roboto"/>
        <w:b/>
        <w:bCs/>
        <w:sz w:val="22"/>
        <w:szCs w:val="22"/>
      </w:rPr>
    </w:pPr>
    <w:r w:rsidRPr="00504FBE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504FBE" w:rsidRPr="00504FBE" w:rsidRDefault="00BE3E92" w:rsidP="00504FBE">
    <w:pPr>
      <w:spacing w:line="276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="00504FBE" w:rsidRPr="00504FBE">
      <w:rPr>
        <w:rFonts w:ascii="Roboto" w:hAnsi="Roboto"/>
        <w:sz w:val="22"/>
        <w:szCs w:val="22"/>
      </w:rPr>
      <w:t>ul. Gen. J.H. Dąbrowskiego 69, 42-201 Częstochowa</w:t>
    </w:r>
  </w:p>
  <w:p w:rsidR="00504FBE" w:rsidRPr="00504FBE" w:rsidRDefault="00504FBE" w:rsidP="00504FBE">
    <w:pPr>
      <w:spacing w:line="276" w:lineRule="auto"/>
      <w:rPr>
        <w:rFonts w:ascii="Roboto" w:hAnsi="Roboto"/>
        <w:noProof/>
        <w:sz w:val="22"/>
        <w:szCs w:val="22"/>
      </w:rPr>
    </w:pPr>
    <w:r w:rsidRPr="00504FBE">
      <w:rPr>
        <w:rFonts w:ascii="Roboto" w:hAnsi="Roboto"/>
        <w:sz w:val="22"/>
        <w:szCs w:val="22"/>
      </w:rPr>
      <w:t>tel. +48 34 325 02 56, e-mail: dyrektor.inwestycji@pcz.pl</w:t>
    </w:r>
  </w:p>
  <w:p w:rsidR="00504FBE" w:rsidRPr="00504FBE" w:rsidRDefault="00504FBE" w:rsidP="00504FBE">
    <w:pPr>
      <w:rPr>
        <w:rFonts w:ascii="Roboto" w:hAnsi="Roboto"/>
        <w:b/>
        <w:sz w:val="22"/>
        <w:szCs w:val="22"/>
      </w:rPr>
    </w:pPr>
    <w:r w:rsidRPr="00504FBE">
      <w:rPr>
        <w:rFonts w:ascii="Roboto" w:hAnsi="Roboto"/>
        <w:b/>
        <w:sz w:val="22"/>
        <w:szCs w:val="22"/>
      </w:rPr>
      <w:t>www.pcz.pl</w:t>
    </w:r>
  </w:p>
  <w:p w:rsidR="00504FBE" w:rsidRPr="00504FBE" w:rsidRDefault="00BE3E92" w:rsidP="00504FBE">
    <w:pPr>
      <w:rPr>
        <w:rFonts w:ascii="Roboto" w:hAnsi="Roboto"/>
        <w:b/>
        <w:color w:val="F07E26"/>
      </w:rPr>
    </w:pPr>
    <w:r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190" w:rsidRDefault="00CA4190">
      <w:r>
        <w:separator/>
      </w:r>
    </w:p>
  </w:footnote>
  <w:footnote w:type="continuationSeparator" w:id="0">
    <w:p w:rsidR="00CA4190" w:rsidRDefault="00CA41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FBE" w:rsidRPr="00504FBE" w:rsidRDefault="00BE3E92" w:rsidP="00504FBE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Łącznik prosty ze strzałką 2"/>
        <o:r id="V:Rule5" type="connector" idref="#Łącznik prosty ze strzałką 3"/>
        <o:r id="V:Rule6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419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4FBE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4D99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BE3E92"/>
    <w:rsid w:val="00C423DD"/>
    <w:rsid w:val="00C60D7B"/>
    <w:rsid w:val="00C65E53"/>
    <w:rsid w:val="00CA0B33"/>
    <w:rsid w:val="00CA3511"/>
    <w:rsid w:val="00CA4190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9211AD83-256F-4903-8056-03E88B987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6</Pages>
  <Words>852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2025-08-13T13:16:00Z</cp:lastPrinted>
  <dcterms:created xsi:type="dcterms:W3CDTF">2025-08-13T13:17:00Z</dcterms:created>
  <dcterms:modified xsi:type="dcterms:W3CDTF">2025-08-13T13:17:00Z</dcterms:modified>
</cp:coreProperties>
</file>