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A3019" w:rsidRDefault="00D62E6E" w:rsidP="00DA3019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301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54995" w:rsidRPr="00DA3019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DA301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A3019" w:rsidTr="00D62E6E">
        <w:tc>
          <w:tcPr>
            <w:tcW w:w="2800" w:type="dxa"/>
            <w:shd w:val="clear" w:color="auto" w:fill="auto"/>
          </w:tcPr>
          <w:p w:rsidR="00D62E6E" w:rsidRPr="00DA3019" w:rsidRDefault="00D62E6E" w:rsidP="00DA30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A301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A301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A3019" w:rsidRDefault="00D62E6E" w:rsidP="00DA301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A3019" w:rsidRDefault="00D62E6E" w:rsidP="00DA301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301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A3019" w:rsidRDefault="00D62E6E" w:rsidP="00DA301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30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A30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DA3019" w:rsidTr="00D62E6E">
        <w:tc>
          <w:tcPr>
            <w:tcW w:w="2800" w:type="dxa"/>
            <w:shd w:val="clear" w:color="auto" w:fill="auto"/>
          </w:tcPr>
          <w:p w:rsidR="00D62E6E" w:rsidRPr="00DA3019" w:rsidRDefault="00D62E6E" w:rsidP="00DA301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A301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A3019" w:rsidRDefault="00D62E6E" w:rsidP="00DA301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A3019" w:rsidRDefault="00D62E6E" w:rsidP="00DA301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301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A3019" w:rsidRDefault="00D62E6E" w:rsidP="00DA301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A30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A301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A30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DA3019" w:rsidRDefault="00BC121E" w:rsidP="00DA3019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4995" w:rsidRPr="00DA3019" w:rsidTr="008204B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54995" w:rsidRPr="00DA3019" w:rsidRDefault="00354995" w:rsidP="00DA3019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354995" w:rsidRPr="00DA3019" w:rsidRDefault="00354995" w:rsidP="00DA3019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354995" w:rsidRPr="00DA3019" w:rsidRDefault="00354995" w:rsidP="00DA301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354995" w:rsidRPr="00DA3019" w:rsidRDefault="00354995" w:rsidP="00DA301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bookmarkStart w:id="0" w:name="_GoBack"/>
        <w:bookmarkEnd w:id="0"/>
      </w:tr>
    </w:tbl>
    <w:p w:rsidR="00BC121E" w:rsidRPr="00DA3019" w:rsidRDefault="00354995" w:rsidP="00DA3019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30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DA3019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DA3019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A3019" w:rsidTr="00D62E6E">
        <w:tc>
          <w:tcPr>
            <w:tcW w:w="2269" w:type="dxa"/>
            <w:shd w:val="clear" w:color="auto" w:fill="auto"/>
          </w:tcPr>
          <w:p w:rsidR="00D62E6E" w:rsidRPr="00DA3019" w:rsidRDefault="00D62E6E" w:rsidP="00DA30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A3019" w:rsidRDefault="00354995" w:rsidP="00DA301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serwera obliczeniowego z wysokowydajną kartą GPU dla Katedry Sztucznej Inteligencji Politechniki Częstochowskiej</w:t>
            </w:r>
            <w:r w:rsidR="00D62E6E" w:rsidRPr="00DA30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4995" w:rsidRPr="00DA3019" w:rsidTr="008204BF">
        <w:tc>
          <w:tcPr>
            <w:tcW w:w="2269" w:type="dxa"/>
            <w:shd w:val="clear" w:color="auto" w:fill="auto"/>
          </w:tcPr>
          <w:p w:rsidR="00354995" w:rsidRPr="00DA3019" w:rsidRDefault="00354995" w:rsidP="00DA30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4995" w:rsidRPr="00DA3019" w:rsidRDefault="00354995" w:rsidP="00DA301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RZ-DZP.261.18.2025.MM</w:t>
            </w:r>
          </w:p>
        </w:tc>
      </w:tr>
    </w:tbl>
    <w:p w:rsidR="00BC121E" w:rsidRPr="00DA3019" w:rsidRDefault="00354995" w:rsidP="00DA3019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30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DA3019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A3019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DA3019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DA3019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DA3019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DA3019" w:rsidRDefault="008E296F" w:rsidP="00DA3019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DA3019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A3019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A3019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DA3019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DA3019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DA3019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A301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DA3019" w:rsidRDefault="00BC121E" w:rsidP="00DA3019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3019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DA3019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A3019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DA3019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DA3019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DA3019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DA3019" w:rsidRDefault="00BF69A4" w:rsidP="00DA3019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301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A301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A301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DA301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A3019" w:rsidRDefault="00BC121E" w:rsidP="00DA301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A3019" w:rsidRDefault="00BC121E" w:rsidP="00DA3019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DA3019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DA3019" w:rsidRDefault="00BC121E" w:rsidP="00DA301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DA3019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A3019" w:rsidRDefault="00067B62" w:rsidP="00DA3019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DA3019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DA3019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A3019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DA3019" w:rsidRDefault="00067B62" w:rsidP="00DA301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A3019" w:rsidTr="00620E37">
        <w:tc>
          <w:tcPr>
            <w:tcW w:w="2660" w:type="dxa"/>
            <w:shd w:val="clear" w:color="auto" w:fill="auto"/>
          </w:tcPr>
          <w:p w:rsidR="00BC121E" w:rsidRPr="00DA3019" w:rsidRDefault="00BC121E" w:rsidP="00DA301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DA3019" w:rsidRDefault="00D62E6E" w:rsidP="00DA301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A3019" w:rsidRDefault="00844A96" w:rsidP="00DA301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DA301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DA301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A3019" w:rsidRDefault="00BC121E" w:rsidP="00DA301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DA3019" w:rsidRDefault="00BC121E" w:rsidP="00DA301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A301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A3019" w:rsidRDefault="00844A96" w:rsidP="00DA301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A301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354995" w:rsidRPr="00DA301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DA301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DA301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092" w:rsidRDefault="00A72092">
      <w:r>
        <w:separator/>
      </w:r>
    </w:p>
  </w:endnote>
  <w:endnote w:type="continuationSeparator" w:id="0">
    <w:p w:rsidR="00A72092" w:rsidRDefault="00A7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301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301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995" w:rsidRDefault="003549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092" w:rsidRDefault="00A72092">
      <w:r>
        <w:separator/>
      </w:r>
    </w:p>
  </w:footnote>
  <w:footnote w:type="continuationSeparator" w:id="0">
    <w:p w:rsidR="00A72092" w:rsidRDefault="00A72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995" w:rsidRDefault="003549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995" w:rsidRDefault="003549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995" w:rsidRDefault="003549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09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4995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4682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209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A3019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1ECC7F-98C2-46D9-AA41-71E1378B4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A3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3019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FAA6C-C144-41CB-809F-0F48BC874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2025-08-14T10:12:00Z</cp:lastPrinted>
  <dcterms:created xsi:type="dcterms:W3CDTF">2025-08-14T10:12:00Z</dcterms:created>
  <dcterms:modified xsi:type="dcterms:W3CDTF">2025-08-14T10:12:00Z</dcterms:modified>
</cp:coreProperties>
</file>