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7737" w:rsidRPr="009F773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F773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7737">
        <w:rPr>
          <w:rFonts w:ascii="Arial" w:hAnsi="Arial" w:cs="Arial"/>
        </w:rPr>
        <w:t>Politechnika Częstochowska</w:t>
      </w:r>
    </w:p>
    <w:p w:rsidR="006676AE" w:rsidRPr="0012157F" w:rsidRDefault="009F773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773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F773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F773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773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F773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7737" w:rsidRPr="0012157F" w:rsidTr="00D351BC">
        <w:tc>
          <w:tcPr>
            <w:tcW w:w="9104" w:type="dxa"/>
            <w:shd w:val="clear" w:color="auto" w:fill="D9D9D9"/>
          </w:tcPr>
          <w:p w:rsidR="009F7737" w:rsidRPr="0012157F" w:rsidRDefault="009F7737" w:rsidP="00D351B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F7737" w:rsidRPr="0012157F" w:rsidRDefault="009F7737" w:rsidP="00D351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77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F77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F773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F7737" w:rsidRPr="00612283" w:rsidRDefault="009F7737" w:rsidP="00D351B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F7737" w:rsidRPr="0012157F" w:rsidRDefault="009F7737" w:rsidP="00B44D25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F773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77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jednostek pomiarowych (jarzm) dla Wydziału Elektrycznego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7737" w:rsidRPr="00A2540E" w:rsidTr="00D351BC">
        <w:tc>
          <w:tcPr>
            <w:tcW w:w="2269" w:type="dxa"/>
            <w:shd w:val="clear" w:color="auto" w:fill="auto"/>
          </w:tcPr>
          <w:p w:rsidR="009F7737" w:rsidRPr="00A2540E" w:rsidRDefault="009F7737" w:rsidP="00D351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7737" w:rsidRPr="00A2540E" w:rsidRDefault="009F7737" w:rsidP="000E4E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77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</w:t>
            </w:r>
            <w:r w:rsidR="000E4E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.261.24.2025.JP</w:t>
            </w:r>
            <w:bookmarkStart w:id="0" w:name="_GoBack"/>
            <w:bookmarkEnd w:id="0"/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7737" w:rsidRPr="009F773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3B4" w:rsidRDefault="003D23B4" w:rsidP="0038231F">
      <w:pPr>
        <w:spacing w:after="0" w:line="240" w:lineRule="auto"/>
      </w:pPr>
      <w:r>
        <w:separator/>
      </w:r>
    </w:p>
  </w:endnote>
  <w:endnote w:type="continuationSeparator" w:id="0">
    <w:p w:rsidR="003D23B4" w:rsidRDefault="003D23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37" w:rsidRDefault="009F7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4E4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4E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37" w:rsidRDefault="009F7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3B4" w:rsidRDefault="003D23B4" w:rsidP="0038231F">
      <w:pPr>
        <w:spacing w:after="0" w:line="240" w:lineRule="auto"/>
      </w:pPr>
      <w:r>
        <w:separator/>
      </w:r>
    </w:p>
  </w:footnote>
  <w:footnote w:type="continuationSeparator" w:id="0">
    <w:p w:rsidR="003D23B4" w:rsidRDefault="003D23B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37" w:rsidRDefault="009F7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37" w:rsidRDefault="009F77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37" w:rsidRDefault="009F77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3B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E4E42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23B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7737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4D25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C01F73"/>
  <w15:docId w15:val="{11524E17-10C6-459C-B82A-366EEA993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42994-8D8F-4D4D-A1B0-B5C84792A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2025-08-14T10:24:00Z</dcterms:created>
  <dcterms:modified xsi:type="dcterms:W3CDTF">2025-08-14T10:24:00Z</dcterms:modified>
</cp:coreProperties>
</file>