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5F64A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F64A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F64A3">
        <w:rPr>
          <w:rFonts w:ascii="Arial" w:hAnsi="Arial" w:cs="Arial"/>
          <w:sz w:val="24"/>
          <w:szCs w:val="24"/>
        </w:rPr>
        <w:t>2025-08-14</w:t>
      </w:r>
    </w:p>
    <w:p w:rsidR="00CF7835" w:rsidRPr="009432A1" w:rsidRDefault="005F64A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F64A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5F64A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F64A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F64A3">
        <w:rPr>
          <w:rFonts w:ascii="Arial" w:hAnsi="Arial" w:cs="Arial"/>
          <w:sz w:val="24"/>
          <w:szCs w:val="24"/>
        </w:rPr>
        <w:t>69</w:t>
      </w:r>
    </w:p>
    <w:p w:rsidR="00CF7835" w:rsidRPr="009432A1" w:rsidRDefault="005F64A3" w:rsidP="00CF7835">
      <w:pPr>
        <w:rPr>
          <w:rFonts w:ascii="Arial" w:hAnsi="Arial" w:cs="Arial"/>
          <w:sz w:val="24"/>
          <w:szCs w:val="24"/>
        </w:rPr>
      </w:pPr>
      <w:r w:rsidRPr="005F64A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F64A3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:rsidR="00122464" w:rsidRPr="009432A1" w:rsidRDefault="00122464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p w:rsidR="00122464" w:rsidRPr="004E4B64" w:rsidRDefault="00122464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F64A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64A3">
              <w:rPr>
                <w:rFonts w:ascii="Arial" w:hAnsi="Arial" w:cs="Arial"/>
                <w:bCs/>
                <w:sz w:val="24"/>
                <w:szCs w:val="24"/>
              </w:rPr>
              <w:t>Dostawa stanowiska dydaktycznego z zestawem ogniw paliwowych  dla Politechniki Częstochowskiej w ramach projektu  "Rozwój kompetencji kluczem dla rozwoju gospodarki"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F64A3" w:rsidRPr="004E4B64" w:rsidTr="00392FED">
        <w:tc>
          <w:tcPr>
            <w:tcW w:w="2269" w:type="dxa"/>
            <w:shd w:val="clear" w:color="auto" w:fill="auto"/>
          </w:tcPr>
          <w:p w:rsidR="005F64A3" w:rsidRPr="004E4B64" w:rsidRDefault="005F64A3" w:rsidP="00392F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64A3" w:rsidRPr="004E4B64" w:rsidRDefault="005F64A3" w:rsidP="00392F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64A3">
              <w:rPr>
                <w:rFonts w:ascii="Arial" w:hAnsi="Arial" w:cs="Arial"/>
                <w:bCs/>
                <w:sz w:val="24"/>
                <w:szCs w:val="24"/>
              </w:rPr>
              <w:t>RZ-DZP.262.3.2025.AR</w:t>
            </w:r>
          </w:p>
        </w:tc>
      </w:tr>
    </w:tbl>
    <w:p w:rsidR="00D665F5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F64A3" w:rsidRPr="005F64A3">
        <w:rPr>
          <w:rFonts w:ascii="Arial" w:hAnsi="Arial" w:cs="Arial"/>
          <w:sz w:val="24"/>
          <w:szCs w:val="24"/>
        </w:rPr>
        <w:t>(</w:t>
      </w:r>
      <w:proofErr w:type="spellStart"/>
      <w:r w:rsidR="005F64A3" w:rsidRPr="005F64A3">
        <w:rPr>
          <w:rFonts w:ascii="Arial" w:hAnsi="Arial" w:cs="Arial"/>
          <w:sz w:val="24"/>
          <w:szCs w:val="24"/>
        </w:rPr>
        <w:t>t.j</w:t>
      </w:r>
      <w:proofErr w:type="spellEnd"/>
      <w:r w:rsidR="005F64A3" w:rsidRPr="005F64A3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F64A3" w:rsidRPr="005F64A3">
        <w:rPr>
          <w:rFonts w:ascii="Arial" w:hAnsi="Arial" w:cs="Arial"/>
          <w:sz w:val="24"/>
          <w:szCs w:val="24"/>
        </w:rPr>
        <w:t>14/08/2025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F64A3" w:rsidRPr="005F64A3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122464" w:rsidRPr="00355C9D" w:rsidRDefault="00122464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F64A3" w:rsidRPr="00355C9D" w:rsidTr="00392FED">
        <w:tc>
          <w:tcPr>
            <w:tcW w:w="1276" w:type="dxa"/>
            <w:shd w:val="clear" w:color="auto" w:fill="auto"/>
            <w:vAlign w:val="center"/>
          </w:tcPr>
          <w:p w:rsidR="005F64A3" w:rsidRPr="00CF7835" w:rsidRDefault="005F64A3" w:rsidP="00392F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F64A3" w:rsidRPr="00CF7835" w:rsidRDefault="005F64A3" w:rsidP="00392FE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SW-Tech Tomasz Zowada</w:t>
            </w:r>
          </w:p>
          <w:p w:rsidR="005F64A3" w:rsidRPr="00CF7835" w:rsidRDefault="005F64A3" w:rsidP="00392FE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F64A3">
              <w:rPr>
                <w:rFonts w:ascii="Arial" w:hAnsi="Arial" w:cs="Arial"/>
                <w:sz w:val="24"/>
                <w:szCs w:val="24"/>
              </w:rPr>
              <w:t>Waculika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64A3">
              <w:rPr>
                <w:rFonts w:ascii="Arial" w:hAnsi="Arial" w:cs="Arial"/>
                <w:sz w:val="24"/>
                <w:szCs w:val="24"/>
              </w:rPr>
              <w:t>17/4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F64A3" w:rsidRPr="00CF7835" w:rsidRDefault="005F64A3" w:rsidP="00392FE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41-943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64A3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64A3" w:rsidRPr="00CF7835" w:rsidRDefault="005F64A3" w:rsidP="00392F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98 732.10 zł</w:t>
            </w:r>
          </w:p>
        </w:tc>
      </w:tr>
      <w:tr w:rsidR="005F64A3" w:rsidRPr="00355C9D" w:rsidTr="00392FED">
        <w:tc>
          <w:tcPr>
            <w:tcW w:w="1276" w:type="dxa"/>
            <w:shd w:val="clear" w:color="auto" w:fill="auto"/>
            <w:vAlign w:val="center"/>
          </w:tcPr>
          <w:p w:rsidR="005F64A3" w:rsidRPr="00CF7835" w:rsidRDefault="005F64A3" w:rsidP="00392F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F64A3" w:rsidRPr="00CF7835" w:rsidRDefault="005F64A3" w:rsidP="00392FE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INI Konrad Warda</w:t>
            </w:r>
          </w:p>
          <w:p w:rsidR="005F64A3" w:rsidRPr="00CF7835" w:rsidRDefault="005F64A3" w:rsidP="00392FED">
            <w:pPr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al. Aleja Bzów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64A3">
              <w:rPr>
                <w:rFonts w:ascii="Arial" w:hAnsi="Arial" w:cs="Arial"/>
                <w:sz w:val="24"/>
                <w:szCs w:val="24"/>
              </w:rPr>
              <w:t>36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F64A3" w:rsidRPr="00CF7835" w:rsidRDefault="005F64A3" w:rsidP="00392FE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02-495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64A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64A3" w:rsidRPr="00CF7835" w:rsidRDefault="005F64A3" w:rsidP="00392F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366 724.50 zł</w:t>
            </w:r>
          </w:p>
        </w:tc>
      </w:tr>
      <w:tr w:rsidR="005F64A3" w:rsidRPr="00355C9D" w:rsidTr="00392FED">
        <w:tc>
          <w:tcPr>
            <w:tcW w:w="1276" w:type="dxa"/>
            <w:shd w:val="clear" w:color="auto" w:fill="auto"/>
            <w:vAlign w:val="center"/>
          </w:tcPr>
          <w:p w:rsidR="005F64A3" w:rsidRPr="00CF7835" w:rsidRDefault="005F64A3" w:rsidP="00392F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5F64A3" w:rsidRPr="00CF7835" w:rsidRDefault="005F64A3" w:rsidP="00392FE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Edukacja Plus Sp. z o.o.</w:t>
            </w:r>
          </w:p>
          <w:p w:rsidR="005F64A3" w:rsidRPr="00CF7835" w:rsidRDefault="005F64A3" w:rsidP="00392FED">
            <w:pPr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Szeroka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64A3">
              <w:rPr>
                <w:rFonts w:ascii="Arial" w:hAnsi="Arial" w:cs="Arial"/>
                <w:sz w:val="24"/>
                <w:szCs w:val="24"/>
              </w:rPr>
              <w:t>19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F64A3" w:rsidRPr="00CF7835" w:rsidRDefault="005F64A3" w:rsidP="00392FE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83-331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64A3">
              <w:rPr>
                <w:rFonts w:ascii="Arial" w:hAnsi="Arial" w:cs="Arial"/>
                <w:sz w:val="24"/>
                <w:szCs w:val="24"/>
              </w:rPr>
              <w:t>Niestępowo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64A3" w:rsidRPr="00CF7835" w:rsidRDefault="005F64A3" w:rsidP="00392F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99 000.00 zł</w:t>
            </w:r>
          </w:p>
        </w:tc>
      </w:tr>
      <w:tr w:rsidR="005F64A3" w:rsidRPr="00355C9D" w:rsidTr="00392FED">
        <w:tc>
          <w:tcPr>
            <w:tcW w:w="1276" w:type="dxa"/>
            <w:shd w:val="clear" w:color="auto" w:fill="auto"/>
            <w:vAlign w:val="center"/>
          </w:tcPr>
          <w:p w:rsidR="005F64A3" w:rsidRPr="00CF7835" w:rsidRDefault="005F64A3" w:rsidP="00392F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5F64A3" w:rsidRPr="00CF7835" w:rsidRDefault="005F64A3" w:rsidP="00392FE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PUH Meritum Adam Kruk</w:t>
            </w:r>
          </w:p>
          <w:p w:rsidR="005F64A3" w:rsidRPr="00CF7835" w:rsidRDefault="005F64A3" w:rsidP="00392FED">
            <w:pPr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Struga 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64A3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F64A3" w:rsidRPr="00CF7835" w:rsidRDefault="005F64A3" w:rsidP="00392FE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20-709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64A3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64A3" w:rsidRPr="00CF7835" w:rsidRDefault="005F64A3" w:rsidP="00392FE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64A3">
              <w:rPr>
                <w:rFonts w:ascii="Arial" w:hAnsi="Arial" w:cs="Arial"/>
                <w:sz w:val="24"/>
                <w:szCs w:val="24"/>
              </w:rPr>
              <w:t>147 600.00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DBD" w:rsidRDefault="004C3DBD">
      <w:r>
        <w:separator/>
      </w:r>
    </w:p>
  </w:endnote>
  <w:endnote w:type="continuationSeparator" w:id="0">
    <w:p w:rsidR="004C3DBD" w:rsidRDefault="004C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464" w:rsidRPr="00122464" w:rsidRDefault="00122464" w:rsidP="00122464">
    <w:pPr>
      <w:spacing w:line="276" w:lineRule="auto"/>
      <w:rPr>
        <w:rFonts w:ascii="Roboto" w:hAnsi="Roboto"/>
        <w:b/>
        <w:bCs/>
        <w:sz w:val="24"/>
        <w:szCs w:val="18"/>
      </w:rPr>
    </w:pPr>
    <w:r w:rsidRPr="00122464">
      <w:rPr>
        <w:rFonts w:ascii="Arial" w:hAnsi="Arial"/>
        <w:sz w:val="22"/>
        <w:szCs w:val="22"/>
      </w:rPr>
      <w:pict>
        <v:line id="Łącznik prosty 2" o:spid="_x0000_s2052" style="position:absolute;z-index:251659264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122464">
      <w:rPr>
        <w:rFonts w:ascii="Arial" w:hAnsi="Arial"/>
        <w:noProof/>
        <w:sz w:val="22"/>
        <w:szCs w:val="22"/>
        <w:lang w:eastAsia="en-GB"/>
      </w:rPr>
      <w:t xml:space="preserve"> </w:t>
    </w:r>
  </w:p>
  <w:p w:rsidR="00122464" w:rsidRPr="00122464" w:rsidRDefault="00122464" w:rsidP="00122464">
    <w:pPr>
      <w:spacing w:line="276" w:lineRule="auto"/>
      <w:ind w:right="-852"/>
      <w:rPr>
        <w:rFonts w:ascii="Arial" w:hAnsi="Arial" w:cs="Arial"/>
        <w:b/>
        <w:bCs/>
        <w:sz w:val="24"/>
        <w:szCs w:val="18"/>
      </w:rPr>
    </w:pPr>
    <w:r w:rsidRPr="00122464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98.25pt;height:38.25pt;visibility:visible">
          <v:imagedata r:id="rId1" o:title="pcz_logo_pol_poziom_mono"/>
        </v:shape>
      </w:pict>
    </w:r>
    <w:r w:rsidRPr="00122464">
      <w:rPr>
        <w:rFonts w:ascii="Arial" w:hAnsi="Arial" w:cs="Arial"/>
        <w:b/>
        <w:bCs/>
        <w:sz w:val="24"/>
        <w:szCs w:val="18"/>
      </w:rPr>
      <w:t xml:space="preserve"> </w:t>
    </w:r>
  </w:p>
  <w:p w:rsidR="00122464" w:rsidRPr="00122464" w:rsidRDefault="00122464" w:rsidP="00122464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122464">
      <w:rPr>
        <w:rFonts w:ascii="Roboto" w:hAnsi="Roboto" w:cs="Arial"/>
        <w:b/>
        <w:bCs/>
        <w:sz w:val="22"/>
        <w:szCs w:val="18"/>
      </w:rPr>
      <w:t>Rozwój kompetencji kluczem dla rozwoju gospodarki</w:t>
    </w:r>
  </w:p>
  <w:p w:rsidR="00122464" w:rsidRPr="00122464" w:rsidRDefault="00122464" w:rsidP="00122464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122464">
      <w:rPr>
        <w:rFonts w:ascii="Roboto" w:hAnsi="Roboto" w:cs="Arial"/>
        <w:b/>
        <w:bCs/>
        <w:sz w:val="22"/>
        <w:szCs w:val="18"/>
      </w:rPr>
      <w:t>FERS.01.05-IP.08-0053/23</w:t>
    </w:r>
    <w:r w:rsidRPr="00122464">
      <w:rPr>
        <w:rFonts w:ascii="Roboto" w:hAnsi="Roboto"/>
        <w:color w:val="000000"/>
        <w:szCs w:val="22"/>
      </w:rPr>
      <w:br/>
    </w:r>
    <w:r w:rsidRPr="00122464">
      <w:rPr>
        <w:rFonts w:ascii="Roboto" w:hAnsi="Roboto" w:cs="Arial"/>
        <w:b/>
        <w:color w:val="13357A"/>
        <w:sz w:val="18"/>
        <w:szCs w:val="18"/>
      </w:rPr>
      <w:t>www.czp.pcz.pl</w:t>
    </w:r>
  </w:p>
  <w:p w:rsidR="00122464" w:rsidRPr="00122464" w:rsidRDefault="00122464" w:rsidP="00122464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2246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2246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246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DBD" w:rsidRDefault="004C3DBD">
      <w:r>
        <w:separator/>
      </w:r>
    </w:p>
  </w:footnote>
  <w:footnote w:type="continuationSeparator" w:id="0">
    <w:p w:rsidR="004C3DBD" w:rsidRDefault="004C3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4A3" w:rsidRDefault="005F64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4A3" w:rsidRDefault="00122464">
    <w:pPr>
      <w:pStyle w:val="Nagwek"/>
    </w:pPr>
    <w:r>
      <w:rPr>
        <w:noProof/>
      </w:rPr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425.3pt;height:58.55pt;mso-position-horizontal-relative:char;mso-position-vertical-relative:line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4A3" w:rsidRDefault="005F64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3DBD"/>
    <w:rsid w:val="00007727"/>
    <w:rsid w:val="00017720"/>
    <w:rsid w:val="00035488"/>
    <w:rsid w:val="000C1C6D"/>
    <w:rsid w:val="000D7F25"/>
    <w:rsid w:val="000E00E5"/>
    <w:rsid w:val="001146A4"/>
    <w:rsid w:val="0012246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3DBD"/>
    <w:rsid w:val="004C7E9B"/>
    <w:rsid w:val="00577BC6"/>
    <w:rsid w:val="005F64A3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6397BFB"/>
  <w15:chartTrackingRefBased/>
  <w15:docId w15:val="{5CAE992A-D274-4C97-A93B-34F9F9D28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2025-08-14T09:55:00Z</cp:lastPrinted>
  <dcterms:created xsi:type="dcterms:W3CDTF">2025-08-14T09:55:00Z</dcterms:created>
  <dcterms:modified xsi:type="dcterms:W3CDTF">2025-08-14T09:55:00Z</dcterms:modified>
</cp:coreProperties>
</file>