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BD6" w:rsidRDefault="00067BD6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986737" w:rsidRPr="009432A1" w:rsidRDefault="00916BA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16BA0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16BA0">
        <w:rPr>
          <w:rFonts w:ascii="Arial" w:hAnsi="Arial" w:cs="Arial"/>
          <w:sz w:val="24"/>
          <w:szCs w:val="24"/>
        </w:rPr>
        <w:t>2025-08-14</w:t>
      </w:r>
    </w:p>
    <w:p w:rsidR="00986737" w:rsidRPr="009432A1" w:rsidRDefault="00916BA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6BA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916BA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16BA0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16BA0">
        <w:rPr>
          <w:rFonts w:ascii="Arial" w:hAnsi="Arial" w:cs="Arial"/>
          <w:sz w:val="24"/>
          <w:szCs w:val="24"/>
        </w:rPr>
        <w:t>69</w:t>
      </w:r>
    </w:p>
    <w:p w:rsidR="00986737" w:rsidRPr="009432A1" w:rsidRDefault="00916BA0" w:rsidP="00986737">
      <w:pPr>
        <w:rPr>
          <w:rFonts w:ascii="Arial" w:hAnsi="Arial" w:cs="Arial"/>
          <w:sz w:val="24"/>
          <w:szCs w:val="24"/>
        </w:rPr>
      </w:pPr>
      <w:r w:rsidRPr="00916BA0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16BA0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916BA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6BA0">
              <w:rPr>
                <w:rFonts w:ascii="Arial" w:hAnsi="Arial" w:cs="Arial"/>
                <w:bCs/>
                <w:sz w:val="24"/>
                <w:szCs w:val="24"/>
              </w:rPr>
              <w:t>Dostawa urządzeń sieciowych dla jednostek organizacyjnych Politechniki Częstochowskiej (3 zadania)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16BA0" w:rsidRPr="004E4B64" w:rsidTr="005666F6">
        <w:tc>
          <w:tcPr>
            <w:tcW w:w="2269" w:type="dxa"/>
            <w:shd w:val="clear" w:color="auto" w:fill="auto"/>
          </w:tcPr>
          <w:p w:rsidR="00916BA0" w:rsidRPr="004E4B64" w:rsidRDefault="00916BA0" w:rsidP="005666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6BA0" w:rsidRPr="004E4B64" w:rsidRDefault="00916BA0" w:rsidP="005666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6BA0">
              <w:rPr>
                <w:rFonts w:ascii="Arial" w:hAnsi="Arial" w:cs="Arial"/>
                <w:bCs/>
                <w:sz w:val="24"/>
                <w:szCs w:val="24"/>
              </w:rPr>
              <w:t>RZ-DZP.261.7.2025.MM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16BA0" w:rsidRPr="00916BA0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</w:t>
      </w:r>
      <w:bookmarkStart w:id="1" w:name="_GoBack"/>
      <w:bookmarkEnd w:id="1"/>
      <w:r w:rsidR="00FF4AB1" w:rsidRPr="00BB547B">
        <w:rPr>
          <w:rFonts w:ascii="Arial" w:hAnsi="Arial" w:cs="Arial"/>
          <w:sz w:val="24"/>
          <w:szCs w:val="24"/>
        </w:rPr>
        <w:t xml:space="preserve"> godz.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067BD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067BD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067BD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067BD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16BA0" w:rsidRPr="00BB547B" w:rsidTr="005666F6">
        <w:tc>
          <w:tcPr>
            <w:tcW w:w="1276" w:type="dxa"/>
            <w:shd w:val="clear" w:color="auto" w:fill="auto"/>
            <w:vAlign w:val="center"/>
          </w:tcPr>
          <w:p w:rsidR="00916BA0" w:rsidRPr="00986737" w:rsidRDefault="00916BA0" w:rsidP="00067B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6B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6BA0" w:rsidRPr="00986737" w:rsidRDefault="00916BA0" w:rsidP="00067B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6B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16BA0" w:rsidRPr="00986737" w:rsidRDefault="00916BA0" w:rsidP="00067B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16BA0">
              <w:rPr>
                <w:rFonts w:ascii="Arial" w:hAnsi="Arial" w:cs="Arial"/>
                <w:sz w:val="24"/>
                <w:szCs w:val="24"/>
              </w:rPr>
              <w:t>ForIP Sp</w:t>
            </w:r>
            <w:r w:rsidR="00067BD6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916BA0" w:rsidRPr="00986737" w:rsidRDefault="00916BA0" w:rsidP="00067B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16BA0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6BA0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16BA0" w:rsidRPr="00986737" w:rsidRDefault="00916BA0" w:rsidP="00067B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6BA0">
              <w:rPr>
                <w:rFonts w:ascii="Arial" w:hAnsi="Arial" w:cs="Arial"/>
                <w:sz w:val="24"/>
                <w:szCs w:val="24"/>
              </w:rPr>
              <w:t>41-800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6BA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16BA0" w:rsidRPr="00986737" w:rsidRDefault="00916BA0" w:rsidP="00067B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6BA0">
              <w:rPr>
                <w:rFonts w:ascii="Arial" w:hAnsi="Arial" w:cs="Arial"/>
                <w:sz w:val="24"/>
                <w:szCs w:val="24"/>
              </w:rPr>
              <w:t>35 178.00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E50" w:rsidRDefault="00E80E50">
      <w:r>
        <w:separator/>
      </w:r>
    </w:p>
  </w:endnote>
  <w:endnote w:type="continuationSeparator" w:id="0">
    <w:p w:rsidR="00E80E50" w:rsidRDefault="00E80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BD6" w:rsidRDefault="00067BD6" w:rsidP="00067BD6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067BD6" w:rsidRPr="009B2485" w:rsidTr="005666F6">
      <w:tc>
        <w:tcPr>
          <w:tcW w:w="0" w:type="auto"/>
          <w:vAlign w:val="center"/>
        </w:tcPr>
        <w:p w:rsidR="00067BD6" w:rsidRDefault="00067BD6" w:rsidP="00067BD6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067BD6" w:rsidRDefault="00067BD6" w:rsidP="00067BD6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067BD6" w:rsidRDefault="00067BD6" w:rsidP="00067BD6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067BD6" w:rsidRDefault="00067BD6" w:rsidP="00067BD6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067BD6" w:rsidRDefault="00067BD6" w:rsidP="00067BD6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067BD6" w:rsidRDefault="00067BD6" w:rsidP="00067BD6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067BD6" w:rsidRDefault="00067BD6" w:rsidP="00067BD6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67BD6" w:rsidRPr="009B2485" w:rsidRDefault="00067BD6" w:rsidP="00067BD6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86737" w:rsidRDefault="009F189D" w:rsidP="00067BD6">
    <w:pPr>
      <w:tabs>
        <w:tab w:val="center" w:pos="4535"/>
        <w:tab w:val="left" w:pos="4956"/>
        <w:tab w:val="left" w:pos="5664"/>
        <w:tab w:val="left" w:pos="6372"/>
        <w:tab w:val="left" w:pos="7080"/>
        <w:tab w:val="left" w:pos="7788"/>
      </w:tabs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7B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E50" w:rsidRDefault="00E80E50">
      <w:r>
        <w:separator/>
      </w:r>
    </w:p>
  </w:footnote>
  <w:footnote w:type="continuationSeparator" w:id="0">
    <w:p w:rsidR="00E80E50" w:rsidRDefault="00E80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BA0" w:rsidRDefault="00916B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BD6" w:rsidRPr="0062295F" w:rsidRDefault="00067BD6" w:rsidP="00067BD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916BA0" w:rsidRDefault="00916B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BA0" w:rsidRDefault="00916B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E50"/>
    <w:rsid w:val="00007727"/>
    <w:rsid w:val="00017720"/>
    <w:rsid w:val="00035488"/>
    <w:rsid w:val="00067BD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16BA0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80E5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980CC09"/>
  <w15:chartTrackingRefBased/>
  <w15:docId w15:val="{BD3E8F49-2B8B-4423-93F4-01A0147FD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67BD6"/>
  </w:style>
  <w:style w:type="paragraph" w:styleId="Bezodstpw">
    <w:name w:val="No Spacing"/>
    <w:uiPriority w:val="1"/>
    <w:qFormat/>
    <w:rsid w:val="00067BD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2025-08-14T09:54:00Z</cp:lastPrinted>
  <dcterms:created xsi:type="dcterms:W3CDTF">2025-08-14T09:54:00Z</dcterms:created>
  <dcterms:modified xsi:type="dcterms:W3CDTF">2025-08-14T09:54:00Z</dcterms:modified>
</cp:coreProperties>
</file>