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5DD" w:rsidRDefault="00E825DD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6F3173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F3173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6F3173">
        <w:rPr>
          <w:rFonts w:ascii="Arial" w:hAnsi="Arial" w:cs="Arial"/>
          <w:sz w:val="24"/>
          <w:szCs w:val="24"/>
        </w:rPr>
        <w:t>2025-08-14</w:t>
      </w:r>
    </w:p>
    <w:p w:rsidR="003E6519" w:rsidRPr="009432A1" w:rsidRDefault="006F3173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F317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6F3173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6F3173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6F3173">
        <w:rPr>
          <w:rFonts w:ascii="Arial" w:hAnsi="Arial" w:cs="Arial"/>
          <w:sz w:val="24"/>
          <w:szCs w:val="24"/>
        </w:rPr>
        <w:t>69</w:t>
      </w:r>
    </w:p>
    <w:p w:rsidR="003E6519" w:rsidRPr="009432A1" w:rsidRDefault="006F3173" w:rsidP="003E6519">
      <w:pPr>
        <w:rPr>
          <w:rFonts w:ascii="Arial" w:hAnsi="Arial" w:cs="Arial"/>
          <w:sz w:val="24"/>
          <w:szCs w:val="24"/>
        </w:rPr>
      </w:pPr>
      <w:r w:rsidRPr="006F3173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6F3173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6F317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F3173">
              <w:rPr>
                <w:rFonts w:ascii="Arial" w:hAnsi="Arial" w:cs="Arial"/>
                <w:bCs/>
                <w:sz w:val="24"/>
                <w:szCs w:val="24"/>
              </w:rPr>
              <w:t>Dostawa urządzeń sieciowych dla jednostek organizacyjnych Politechniki Częstochowskiej (3 zadania)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F3173" w:rsidRPr="004E4B64" w:rsidTr="000F2EB6">
        <w:tc>
          <w:tcPr>
            <w:tcW w:w="2269" w:type="dxa"/>
            <w:shd w:val="clear" w:color="auto" w:fill="auto"/>
          </w:tcPr>
          <w:p w:rsidR="006F3173" w:rsidRPr="004E4B64" w:rsidRDefault="006F3173" w:rsidP="000F2EB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F3173" w:rsidRPr="004E4B64" w:rsidRDefault="006F3173" w:rsidP="000F2EB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F3173">
              <w:rPr>
                <w:rFonts w:ascii="Arial" w:hAnsi="Arial" w:cs="Arial"/>
                <w:bCs/>
                <w:sz w:val="24"/>
                <w:szCs w:val="24"/>
              </w:rPr>
              <w:t>RZ-DZP.261.7.2025.MM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6F3173" w:rsidRPr="006F3173">
        <w:rPr>
          <w:rFonts w:ascii="Arial" w:hAnsi="Arial" w:cs="Arial"/>
          <w:sz w:val="24"/>
          <w:szCs w:val="24"/>
        </w:rPr>
        <w:t>(t.j.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F3173" w:rsidRPr="00C902DE" w:rsidTr="000F2EB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F3173" w:rsidRPr="00C902DE" w:rsidRDefault="006F3173" w:rsidP="000F2EB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F3173">
              <w:rPr>
                <w:rFonts w:ascii="Arial" w:hAnsi="Arial" w:cs="Arial"/>
                <w:sz w:val="24"/>
                <w:szCs w:val="24"/>
              </w:rPr>
              <w:t>części 1 zamówienia w wysokości 4 500.00 zł brutto;</w:t>
            </w:r>
          </w:p>
        </w:tc>
      </w:tr>
      <w:tr w:rsidR="006F3173" w:rsidRPr="00C902DE" w:rsidTr="000F2EB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F3173" w:rsidRPr="00C902DE" w:rsidRDefault="006F3173" w:rsidP="000F2EB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F3173">
              <w:rPr>
                <w:rFonts w:ascii="Arial" w:hAnsi="Arial" w:cs="Arial"/>
                <w:sz w:val="24"/>
                <w:szCs w:val="24"/>
              </w:rPr>
              <w:t>części 2 zamówienia w wysokości 30 000.00 zł brutto;</w:t>
            </w:r>
          </w:p>
        </w:tc>
      </w:tr>
      <w:tr w:rsidR="006F3173" w:rsidRPr="00C902DE" w:rsidTr="000F2EB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F3173" w:rsidRPr="00C902DE" w:rsidRDefault="006F3173" w:rsidP="000F2EB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F3173">
              <w:rPr>
                <w:rFonts w:ascii="Arial" w:hAnsi="Arial" w:cs="Arial"/>
                <w:sz w:val="24"/>
                <w:szCs w:val="24"/>
              </w:rPr>
              <w:t>części 3 zamówienia w wysokości 1 600.00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F56" w:rsidRDefault="00CD7F56">
      <w:r>
        <w:separator/>
      </w:r>
    </w:p>
  </w:endnote>
  <w:endnote w:type="continuationSeparator" w:id="0">
    <w:p w:rsidR="00CD7F56" w:rsidRDefault="00CD7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5DD" w:rsidRDefault="00E825DD" w:rsidP="00E825D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0288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2336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1312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E825DD" w:rsidTr="00E825DD">
      <w:tc>
        <w:tcPr>
          <w:tcW w:w="0" w:type="auto"/>
          <w:vAlign w:val="center"/>
        </w:tcPr>
        <w:p w:rsidR="00E825DD" w:rsidRDefault="00E825DD" w:rsidP="00E825DD">
          <w:pPr>
            <w:pStyle w:val="Bezodstpw"/>
            <w:spacing w:line="254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E825DD" w:rsidRDefault="00E825DD" w:rsidP="00E825DD">
          <w:pPr>
            <w:pStyle w:val="Bezodstpw"/>
            <w:spacing w:line="254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E825DD" w:rsidRDefault="00E825DD" w:rsidP="00E825DD">
          <w:pPr>
            <w:pStyle w:val="Bezodstpw"/>
            <w:spacing w:line="254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E825DD" w:rsidRDefault="00E825DD" w:rsidP="00E825DD">
          <w:pPr>
            <w:pStyle w:val="Bezodstpw"/>
            <w:spacing w:line="254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E825DD" w:rsidRDefault="00E825DD" w:rsidP="00E825DD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E825DD" w:rsidRDefault="00E825DD" w:rsidP="00E825DD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3360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E825DD" w:rsidRDefault="00E825DD" w:rsidP="00E825DD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9F189D" w:rsidRPr="00E825DD" w:rsidRDefault="00E825DD" w:rsidP="00E825DD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825D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F56" w:rsidRDefault="00CD7F56">
      <w:r>
        <w:separator/>
      </w:r>
    </w:p>
  </w:footnote>
  <w:footnote w:type="continuationSeparator" w:id="0">
    <w:p w:rsidR="00CD7F56" w:rsidRDefault="00CD7F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173" w:rsidRDefault="006F3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5DD" w:rsidRDefault="00E825DD" w:rsidP="00E825DD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8240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58240">
          <v:imagedata r:id="rId1" o:title="PCz_logo_pol_poziom_mono"/>
        </v:shape>
      </w:pict>
    </w:r>
  </w:p>
  <w:p w:rsidR="006F3173" w:rsidRDefault="006F3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173" w:rsidRDefault="006F31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7F5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F3173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D7F56"/>
    <w:rsid w:val="00D7128F"/>
    <w:rsid w:val="00E825D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EAF27AC"/>
  <w15:chartTrackingRefBased/>
  <w15:docId w15:val="{8D270A00-B121-47FB-8636-F67F90578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E825DD"/>
  </w:style>
  <w:style w:type="paragraph" w:styleId="Bezodstpw">
    <w:name w:val="No Spacing"/>
    <w:uiPriority w:val="1"/>
    <w:qFormat/>
    <w:rsid w:val="00E825D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1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2025-08-14T07:42:00Z</cp:lastPrinted>
  <dcterms:created xsi:type="dcterms:W3CDTF">2025-08-14T07:42:00Z</dcterms:created>
  <dcterms:modified xsi:type="dcterms:W3CDTF">2025-08-14T07:42:00Z</dcterms:modified>
</cp:coreProperties>
</file>