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ED20C7" w:rsidRDefault="00ED20C7" w:rsidP="00450E56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bookmarkStart w:id="1" w:name="_GoBack"/>
      <w:r w:rsidRPr="00ED20C7">
        <w:rPr>
          <w:rFonts w:ascii="Arial" w:hAnsi="Arial" w:cs="Arial"/>
          <w:bCs/>
          <w:sz w:val="24"/>
        </w:rPr>
        <w:t xml:space="preserve">Załącznik nr </w:t>
      </w:r>
      <w:r w:rsidR="001A7CCF" w:rsidRPr="001A7CCF">
        <w:rPr>
          <w:rFonts w:ascii="Arial" w:hAnsi="Arial" w:cs="Arial"/>
          <w:bCs/>
          <w:sz w:val="24"/>
        </w:rPr>
        <w:t>3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450E56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450E5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450E5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50E56">
            <w:pPr>
              <w:spacing w:after="120" w:line="360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ED20C7" w:rsidRPr="00ED20C7" w:rsidTr="00C2302C">
        <w:tc>
          <w:tcPr>
            <w:tcW w:w="2800" w:type="dxa"/>
            <w:shd w:val="clear" w:color="auto" w:fill="auto"/>
          </w:tcPr>
          <w:p w:rsidR="00ED20C7" w:rsidRPr="00ED20C7" w:rsidRDefault="00ED20C7" w:rsidP="00450E56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ED20C7" w:rsidRDefault="00ED20C7" w:rsidP="00450E5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ED20C7" w:rsidRDefault="00ED20C7" w:rsidP="00450E5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ED20C7" w:rsidRDefault="00ED20C7" w:rsidP="00450E5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EA489C" w:rsidRPr="00C2302C" w:rsidRDefault="00EA489C" w:rsidP="00450E56">
      <w:pPr>
        <w:spacing w:line="360" w:lineRule="auto"/>
        <w:ind w:left="-426"/>
        <w:rPr>
          <w:rFonts w:ascii="Arial" w:hAnsi="Arial" w:cs="Arial"/>
          <w:sz w:val="36"/>
          <w:szCs w:val="36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0C3052" w:rsidRDefault="000C3052" w:rsidP="00450E56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:rsidR="005C5B73" w:rsidRDefault="005C5B73" w:rsidP="00450E56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:rsidTr="00ED20C7">
        <w:tc>
          <w:tcPr>
            <w:tcW w:w="2269" w:type="dxa"/>
            <w:shd w:val="clear" w:color="auto" w:fill="auto"/>
          </w:tcPr>
          <w:p w:rsidR="00ED20C7" w:rsidRPr="00CA5E56" w:rsidRDefault="00ED20C7" w:rsidP="00450E56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CA5E56" w:rsidRDefault="001A7CCF" w:rsidP="00450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7CCF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 - budynek A i B, Wydział Inżynierii Produkcji i Technologii Materiałów - budynki, przy al. Armii Krajowej 19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A7CCF" w:rsidRPr="00CA5E56" w:rsidTr="004A3D7A">
        <w:tc>
          <w:tcPr>
            <w:tcW w:w="2269" w:type="dxa"/>
            <w:shd w:val="clear" w:color="auto" w:fill="auto"/>
          </w:tcPr>
          <w:p w:rsidR="001A7CCF" w:rsidRPr="00CA5E56" w:rsidRDefault="001A7CCF" w:rsidP="00450E56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1A7CCF" w:rsidRPr="00CA5E56" w:rsidRDefault="001A7CCF" w:rsidP="00450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7CCF">
              <w:rPr>
                <w:rFonts w:ascii="Arial" w:hAnsi="Arial" w:cs="Arial"/>
                <w:bCs/>
                <w:sz w:val="24"/>
                <w:szCs w:val="24"/>
              </w:rPr>
              <w:t>RZ-DZP.261.22.2025.MT</w:t>
            </w:r>
          </w:p>
        </w:tc>
      </w:tr>
    </w:tbl>
    <w:p w:rsidR="00425DD9" w:rsidRDefault="001A7CCF" w:rsidP="00450E56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="00653713"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Pr="001A7CCF">
        <w:rPr>
          <w:rFonts w:ascii="Arial" w:hAnsi="Arial" w:cs="Arial"/>
          <w:b/>
          <w:bCs/>
          <w:sz w:val="24"/>
        </w:rPr>
        <w:t>Politechnika Częstochowska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:rsidTr="00A55523">
        <w:tc>
          <w:tcPr>
            <w:tcW w:w="2553" w:type="dxa"/>
            <w:shd w:val="clear" w:color="auto" w:fill="auto"/>
            <w:vAlign w:val="center"/>
          </w:tcPr>
          <w:p w:rsidR="00AB03CC" w:rsidRPr="00A55523" w:rsidRDefault="00AB03CC" w:rsidP="00450E56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55523" w:rsidRDefault="00AB03CC" w:rsidP="00450E56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55523" w:rsidRDefault="00AB03CC" w:rsidP="00450E56">
            <w:pPr>
              <w:spacing w:before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AB03CC" w:rsidRPr="00A55523" w:rsidRDefault="00AB03CC" w:rsidP="00450E56">
            <w:pPr>
              <w:spacing w:before="60" w:after="60"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55523" w:rsidRDefault="00AB03CC" w:rsidP="00450E56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usługi zostały wykonane lub są wykonywane</w:t>
            </w: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450E5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450E5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450E5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450E5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55523" w:rsidRDefault="00AB03CC" w:rsidP="00450E5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55523" w:rsidRDefault="00AB03CC" w:rsidP="00450E5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55523" w:rsidRDefault="00AB03CC" w:rsidP="00450E5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55523" w:rsidRDefault="00AB03CC" w:rsidP="00450E56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:rsidR="005C5B73" w:rsidRDefault="00813709" w:rsidP="00450E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BB4056" w:rsidTr="00320B74">
        <w:tc>
          <w:tcPr>
            <w:tcW w:w="3261" w:type="dxa"/>
            <w:shd w:val="clear" w:color="auto" w:fill="auto"/>
          </w:tcPr>
          <w:p w:rsidR="00BB4056" w:rsidRPr="00BB4056" w:rsidRDefault="00BB4056" w:rsidP="00450E5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BB4056" w:rsidP="00450E5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BB4056" w:rsidRDefault="00BB4056" w:rsidP="00450E56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BB4056" w:rsidRDefault="00BB4056" w:rsidP="00450E56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BB4056" w:rsidRDefault="00450E56" w:rsidP="00450E56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450E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 xml:space="preserve">[kwalifikowany podpis elektroniczny lub podpis zaufany lub podpis osobisty osoby/osób uprawnionych do reprezentacji Wykonawcy] </w:t>
            </w:r>
          </w:p>
        </w:tc>
      </w:tr>
      <w:bookmarkEnd w:id="0"/>
      <w:bookmarkEnd w:id="1"/>
    </w:tbl>
    <w:p w:rsidR="00ED20C7" w:rsidRPr="00BB4056" w:rsidRDefault="00ED20C7" w:rsidP="00450E56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BAA" w:rsidRDefault="00022BAA">
      <w:r>
        <w:separator/>
      </w:r>
    </w:p>
  </w:endnote>
  <w:endnote w:type="continuationSeparator" w:id="0">
    <w:p w:rsidR="00022BAA" w:rsidRDefault="00022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50E5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50E56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22B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BAA" w:rsidRDefault="00022BAA">
      <w:r>
        <w:separator/>
      </w:r>
    </w:p>
  </w:footnote>
  <w:footnote w:type="continuationSeparator" w:id="0">
    <w:p w:rsidR="00022BAA" w:rsidRDefault="00022BAA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CCF" w:rsidRDefault="001A7C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Pr="00450E56" w:rsidRDefault="00ED20C7" w:rsidP="00450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2BAA"/>
    <w:rsid w:val="00022BAA"/>
    <w:rsid w:val="00085A19"/>
    <w:rsid w:val="000C3052"/>
    <w:rsid w:val="001A7CCF"/>
    <w:rsid w:val="001D49D0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50E56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CA6E0A-1756-4C9F-A028-A795DF465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8CF23E-60AC-44B4-B720-68E2E65D1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117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2025-08-13T11:25:00Z</dcterms:created>
  <dcterms:modified xsi:type="dcterms:W3CDTF">2025-08-13T11:25:00Z</dcterms:modified>
</cp:coreProperties>
</file>