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8D7414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2466" w:rsidRPr="0025246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7414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7414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8D7414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8D7414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8D74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52466" w:rsidP="008D74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24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 - budynek A i B, Wydział Inżynierii Produkcji i Technologii Materiałów - budynki, przy al. Armii Krajowej 19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2466" w:rsidRPr="00A2540E" w:rsidTr="004A3D7A">
        <w:tc>
          <w:tcPr>
            <w:tcW w:w="2269" w:type="dxa"/>
            <w:shd w:val="clear" w:color="auto" w:fill="auto"/>
          </w:tcPr>
          <w:p w:rsidR="00252466" w:rsidRPr="00A2540E" w:rsidRDefault="00252466" w:rsidP="008D74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2466" w:rsidRPr="00A2540E" w:rsidRDefault="00252466" w:rsidP="008D74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24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RZ-DZP.261.22.2025.MT</w:t>
            </w:r>
          </w:p>
        </w:tc>
      </w:tr>
    </w:tbl>
    <w:p w:rsidR="00A137C9" w:rsidRPr="006C4CCD" w:rsidRDefault="00A137C9" w:rsidP="008D7414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8D741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2466" w:rsidRPr="0025246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8D7414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8D7414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2466" w:rsidRPr="00252466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Wykaz realizowanych </w:t>
            </w:r>
            <w:bookmarkStart w:id="1" w:name="_GoBack"/>
            <w:bookmarkEnd w:id="1"/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8D7414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8D7414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8D741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8D74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8D74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8D741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8D741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8D7414" w:rsidP="008D741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D741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(kwalifikowany podpis elektroniczny lub podpis zaufany lub podpis osobisty osoby uprawnionej do reprezentowania wykonawców wspólnie ubiegających się o udzielenie zamówienia)</w:t>
            </w:r>
          </w:p>
        </w:tc>
      </w:tr>
    </w:tbl>
    <w:p w:rsidR="00A137C9" w:rsidRDefault="00A137C9" w:rsidP="008D7414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A6E" w:rsidRDefault="00752A6E" w:rsidP="00025386">
      <w:pPr>
        <w:spacing w:after="0" w:line="240" w:lineRule="auto"/>
      </w:pPr>
      <w:r>
        <w:separator/>
      </w:r>
    </w:p>
  </w:endnote>
  <w:endnote w:type="continuationSeparator" w:id="0">
    <w:p w:rsidR="00752A6E" w:rsidRDefault="00752A6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66" w:rsidRDefault="0025246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4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741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66" w:rsidRDefault="002524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A6E" w:rsidRDefault="00752A6E" w:rsidP="00025386">
      <w:pPr>
        <w:spacing w:after="0" w:line="240" w:lineRule="auto"/>
      </w:pPr>
      <w:r>
        <w:separator/>
      </w:r>
    </w:p>
  </w:footnote>
  <w:footnote w:type="continuationSeparator" w:id="0">
    <w:p w:rsidR="00752A6E" w:rsidRDefault="00752A6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66" w:rsidRDefault="002524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66" w:rsidRDefault="002524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466" w:rsidRDefault="002524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2A6E"/>
    <w:rsid w:val="00025386"/>
    <w:rsid w:val="000423B9"/>
    <w:rsid w:val="00053927"/>
    <w:rsid w:val="00084786"/>
    <w:rsid w:val="0016158F"/>
    <w:rsid w:val="001C2314"/>
    <w:rsid w:val="00213980"/>
    <w:rsid w:val="0024648D"/>
    <w:rsid w:val="0025246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52A6E"/>
    <w:rsid w:val="007666D6"/>
    <w:rsid w:val="007A2C38"/>
    <w:rsid w:val="00824D73"/>
    <w:rsid w:val="00830970"/>
    <w:rsid w:val="0087706D"/>
    <w:rsid w:val="008833CF"/>
    <w:rsid w:val="008B797E"/>
    <w:rsid w:val="008D442B"/>
    <w:rsid w:val="008D7414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165FB0B2-4E32-47EF-921B-A9EAA3117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2025-08-13T11:24:00Z</dcterms:created>
  <dcterms:modified xsi:type="dcterms:W3CDTF">2025-08-13T11:24:00Z</dcterms:modified>
</cp:coreProperties>
</file>