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241184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13F6D" w:rsidRPr="00513F6D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241184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241184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241184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241184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2411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bookmarkStart w:id="1" w:name="_GoBack"/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513F6D" w:rsidP="002411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13F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sprzątania budynku biurowo-dydaktycznego Politechniki Częstochowskiej - Wydział Zarządzania (budynek gł.) - przy al. Armii Krajowej 19 B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13F6D" w:rsidRPr="00A2540E" w:rsidTr="00E61428">
        <w:tc>
          <w:tcPr>
            <w:tcW w:w="2269" w:type="dxa"/>
            <w:shd w:val="clear" w:color="auto" w:fill="auto"/>
          </w:tcPr>
          <w:p w:rsidR="00513F6D" w:rsidRPr="00A2540E" w:rsidRDefault="00513F6D" w:rsidP="002411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13F6D" w:rsidRPr="00A2540E" w:rsidRDefault="00513F6D" w:rsidP="002411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13F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RZ-DZP.261.21.2025.MT</w:t>
            </w:r>
          </w:p>
        </w:tc>
      </w:tr>
    </w:tbl>
    <w:p w:rsidR="00A137C9" w:rsidRPr="006C4CCD" w:rsidRDefault="00A137C9" w:rsidP="00241184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24118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13F6D" w:rsidRPr="00513F6D">
        <w:rPr>
          <w:rFonts w:ascii="Arial" w:hAnsi="Arial" w:cs="Arial"/>
          <w:b/>
          <w:sz w:val="24"/>
          <w:szCs w:val="24"/>
        </w:rPr>
        <w:t xml:space="preserve">Politechnika </w:t>
      </w:r>
      <w:bookmarkEnd w:id="1"/>
      <w:r w:rsidR="00513F6D" w:rsidRPr="00513F6D">
        <w:rPr>
          <w:rFonts w:ascii="Arial" w:hAnsi="Arial" w:cs="Arial"/>
          <w:b/>
          <w:sz w:val="24"/>
          <w:szCs w:val="24"/>
        </w:rPr>
        <w:t>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241184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24118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24118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24118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24118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24118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24118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24118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24118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24118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241184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13F6D" w:rsidRPr="00513F6D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24118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24118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24118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24118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24118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24118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24118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24118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24118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241184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24118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24118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24118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A137C9" w:rsidRPr="008B745A" w:rsidRDefault="00A137C9" w:rsidP="00241184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24118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241184" w:rsidP="00241184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24118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(kwalifikowany podpis elektroniczny lub podpis zaufany lub podpis osobisty osoby uprawnionej do reprezentowania wykonawców wspólnie ubiegających się o udzielenie zamówienia)</w:t>
            </w:r>
          </w:p>
        </w:tc>
      </w:tr>
    </w:tbl>
    <w:p w:rsidR="00A137C9" w:rsidRDefault="00A137C9" w:rsidP="0024118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276" w:rsidRDefault="00DA7276" w:rsidP="00025386">
      <w:pPr>
        <w:spacing w:after="0" w:line="240" w:lineRule="auto"/>
      </w:pPr>
      <w:r>
        <w:separator/>
      </w:r>
    </w:p>
  </w:endnote>
  <w:endnote w:type="continuationSeparator" w:id="0">
    <w:p w:rsidR="00DA7276" w:rsidRDefault="00DA727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F6D" w:rsidRDefault="00513F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118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118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F6D" w:rsidRDefault="00513F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276" w:rsidRDefault="00DA7276" w:rsidP="00025386">
      <w:pPr>
        <w:spacing w:after="0" w:line="240" w:lineRule="auto"/>
      </w:pPr>
      <w:r>
        <w:separator/>
      </w:r>
    </w:p>
  </w:footnote>
  <w:footnote w:type="continuationSeparator" w:id="0">
    <w:p w:rsidR="00DA7276" w:rsidRDefault="00DA727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F6D" w:rsidRDefault="00513F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F6D" w:rsidRDefault="00513F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F6D" w:rsidRDefault="00513F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7276"/>
    <w:rsid w:val="00025386"/>
    <w:rsid w:val="000423B9"/>
    <w:rsid w:val="00053927"/>
    <w:rsid w:val="00084786"/>
    <w:rsid w:val="0016158F"/>
    <w:rsid w:val="001C2314"/>
    <w:rsid w:val="00213980"/>
    <w:rsid w:val="00241184"/>
    <w:rsid w:val="0024648D"/>
    <w:rsid w:val="003A486D"/>
    <w:rsid w:val="004374F2"/>
    <w:rsid w:val="00460705"/>
    <w:rsid w:val="00485239"/>
    <w:rsid w:val="004A0686"/>
    <w:rsid w:val="004E27D7"/>
    <w:rsid w:val="004F10A0"/>
    <w:rsid w:val="00513F6D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A7276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F2E67AC-3DD4-47BA-B9D7-CD629DF71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2025-08-13T11:05:00Z</dcterms:created>
  <dcterms:modified xsi:type="dcterms:W3CDTF">2025-08-13T11:05:00Z</dcterms:modified>
</cp:coreProperties>
</file>