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0C7" w:rsidRPr="00ED20C7" w:rsidRDefault="00ED20C7" w:rsidP="00DD033F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282785" w:rsidRPr="00282785">
        <w:rPr>
          <w:rFonts w:ascii="Arial" w:hAnsi="Arial" w:cs="Arial"/>
          <w:bCs/>
          <w:sz w:val="24"/>
        </w:rPr>
        <w:t>3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:rsidTr="00C2302C">
        <w:tc>
          <w:tcPr>
            <w:tcW w:w="2800" w:type="dxa"/>
            <w:shd w:val="clear" w:color="auto" w:fill="auto"/>
          </w:tcPr>
          <w:p w:rsidR="00ED20C7" w:rsidRPr="00ED20C7" w:rsidRDefault="00ED20C7" w:rsidP="00DD033F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:rsidR="00ED20C7" w:rsidRPr="00ED20C7" w:rsidRDefault="00ED20C7" w:rsidP="00DD033F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ED20C7" w:rsidRDefault="00ED20C7" w:rsidP="00DD033F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ED20C7" w:rsidRDefault="00ED20C7" w:rsidP="00DD033F">
            <w:pPr>
              <w:spacing w:after="120" w:line="360" w:lineRule="auto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ED20C7" w:rsidRPr="00ED20C7" w:rsidTr="00C2302C">
        <w:tc>
          <w:tcPr>
            <w:tcW w:w="2800" w:type="dxa"/>
            <w:shd w:val="clear" w:color="auto" w:fill="auto"/>
          </w:tcPr>
          <w:p w:rsidR="00ED20C7" w:rsidRPr="00ED20C7" w:rsidRDefault="00ED20C7" w:rsidP="00DD033F">
            <w:pPr>
              <w:tabs>
                <w:tab w:val="center" w:pos="4536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ED20C7" w:rsidRPr="00ED20C7" w:rsidRDefault="00ED20C7" w:rsidP="00DD033F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ED20C7" w:rsidRDefault="00ED20C7" w:rsidP="00DD033F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ED20C7" w:rsidRDefault="00ED20C7" w:rsidP="00DD033F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:rsidR="00EA489C" w:rsidRPr="00C2302C" w:rsidRDefault="00EA489C" w:rsidP="00DD033F">
      <w:pPr>
        <w:spacing w:line="360" w:lineRule="auto"/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0C3052" w:rsidRDefault="000C3052" w:rsidP="00DD033F">
            <w:pPr>
              <w:pStyle w:val="Nagwek2"/>
              <w:spacing w:before="240" w:after="240"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USŁUG</w:t>
            </w:r>
          </w:p>
        </w:tc>
      </w:tr>
    </w:tbl>
    <w:p w:rsidR="005C5B73" w:rsidRDefault="005C5B73" w:rsidP="00DD033F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:rsidTr="00ED20C7">
        <w:tc>
          <w:tcPr>
            <w:tcW w:w="2269" w:type="dxa"/>
            <w:shd w:val="clear" w:color="auto" w:fill="auto"/>
          </w:tcPr>
          <w:p w:rsidR="00ED20C7" w:rsidRPr="00CA5E56" w:rsidRDefault="00ED20C7" w:rsidP="00DD033F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:rsidR="00ED20C7" w:rsidRPr="00CA5E56" w:rsidRDefault="00282785" w:rsidP="00DD033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82785">
              <w:rPr>
                <w:rFonts w:ascii="Arial" w:hAnsi="Arial" w:cs="Arial"/>
                <w:bCs/>
                <w:sz w:val="24"/>
                <w:szCs w:val="24"/>
              </w:rPr>
              <w:t>Przeglądy, konserwacja systemów zestawu pomp wodnych hydroforowych w budynkach Politechniki Częstochowskiej</w:t>
            </w:r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82785" w:rsidRPr="00CA5E56" w:rsidTr="006440A3">
        <w:tc>
          <w:tcPr>
            <w:tcW w:w="2269" w:type="dxa"/>
            <w:shd w:val="clear" w:color="auto" w:fill="auto"/>
          </w:tcPr>
          <w:p w:rsidR="00282785" w:rsidRPr="00CA5E56" w:rsidRDefault="00282785" w:rsidP="00DD033F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:rsidR="00282785" w:rsidRPr="00CA5E56" w:rsidRDefault="00282785" w:rsidP="00DD033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82785">
              <w:rPr>
                <w:rFonts w:ascii="Arial" w:hAnsi="Arial" w:cs="Arial"/>
                <w:bCs/>
                <w:sz w:val="24"/>
                <w:szCs w:val="24"/>
              </w:rPr>
              <w:t>RZ-DZP.261.20.2025.MT</w:t>
            </w:r>
          </w:p>
        </w:tc>
      </w:tr>
    </w:tbl>
    <w:p w:rsidR="00425DD9" w:rsidRDefault="00282785" w:rsidP="00DD033F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="00653713"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Pr="00282785">
        <w:rPr>
          <w:rFonts w:ascii="Arial" w:hAnsi="Arial" w:cs="Arial"/>
          <w:b/>
          <w:bCs/>
          <w:sz w:val="24"/>
        </w:rPr>
        <w:t>Politechnika Częstochowska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>wykonaliśmy następujące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A55523" w:rsidTr="00A55523">
        <w:tc>
          <w:tcPr>
            <w:tcW w:w="2553" w:type="dxa"/>
            <w:shd w:val="clear" w:color="auto" w:fill="auto"/>
            <w:vAlign w:val="center"/>
          </w:tcPr>
          <w:p w:rsidR="00AB03CC" w:rsidRPr="00A55523" w:rsidRDefault="00AB03CC" w:rsidP="00DD033F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B03CC" w:rsidRPr="00A55523" w:rsidRDefault="00AB03CC" w:rsidP="00DD033F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AB03CC" w:rsidRPr="00A55523" w:rsidRDefault="00AB03CC" w:rsidP="00DD033F">
            <w:pPr>
              <w:spacing w:before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:rsidR="00AB03CC" w:rsidRPr="00A55523" w:rsidRDefault="00AB03CC" w:rsidP="00DD033F">
            <w:pPr>
              <w:spacing w:before="60" w:after="60"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 xml:space="preserve"> – zakończeni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AB03CC" w:rsidRPr="00A55523" w:rsidRDefault="00AB03CC" w:rsidP="00DD033F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Podmiot, na rzecz którego usługi zostały wykonane lub są wykonywane</w:t>
            </w:r>
          </w:p>
        </w:tc>
      </w:tr>
      <w:tr w:rsidR="00AB03CC" w:rsidRPr="00A55523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A55523" w:rsidRDefault="00AB03CC" w:rsidP="00DD033F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A55523" w:rsidRDefault="00AB03CC" w:rsidP="00DD033F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A55523" w:rsidRDefault="00AB03CC" w:rsidP="00DD033F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A55523" w:rsidRDefault="00AB03CC" w:rsidP="00DD033F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AB03CC" w:rsidRPr="00A55523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A55523" w:rsidRDefault="00AB03CC" w:rsidP="00DD033F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A55523" w:rsidRDefault="00AB03CC" w:rsidP="00DD033F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A55523" w:rsidRDefault="00AB03CC" w:rsidP="00DD033F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A55523" w:rsidRDefault="00AB03CC" w:rsidP="00DD033F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:rsidR="005C5B73" w:rsidRDefault="00813709" w:rsidP="00DD033F">
      <w:pPr>
        <w:spacing w:before="240" w:after="240" w:line="360" w:lineRule="auto"/>
        <w:ind w:lef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ED20C7" w:rsidRPr="0087138C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6237"/>
      </w:tblGrid>
      <w:tr w:rsidR="00BB4056" w:rsidRPr="00BB4056" w:rsidTr="00320B74">
        <w:tc>
          <w:tcPr>
            <w:tcW w:w="3261" w:type="dxa"/>
            <w:shd w:val="clear" w:color="auto" w:fill="auto"/>
          </w:tcPr>
          <w:p w:rsidR="00BB4056" w:rsidRPr="00BB4056" w:rsidRDefault="00BB4056" w:rsidP="00DD033F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BB4056" w:rsidRDefault="00BB4056" w:rsidP="00DD033F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:rsidR="00BB4056" w:rsidRPr="00BB4056" w:rsidRDefault="00BB4056" w:rsidP="00DD033F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:rsidR="00BB4056" w:rsidRPr="00BB4056" w:rsidRDefault="00BB4056" w:rsidP="00DD033F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BB4056" w:rsidRDefault="00C07957" w:rsidP="00DD033F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C07957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[kwalifikowany podpis elektroniczny lub podpis zaufany lub podpis osobisty osoby/osób uprawnionych do reprezentacji Wykonawcy]</w:t>
            </w:r>
          </w:p>
        </w:tc>
      </w:tr>
    </w:tbl>
    <w:p w:rsidR="00ED20C7" w:rsidRPr="00BB4056" w:rsidRDefault="00ED20C7" w:rsidP="00DD033F">
      <w:pPr>
        <w:spacing w:line="360" w:lineRule="auto"/>
        <w:ind w:right="-569"/>
        <w:rPr>
          <w:rFonts w:ascii="Arial" w:hAnsi="Arial" w:cs="Arial"/>
          <w:sz w:val="24"/>
          <w:szCs w:val="24"/>
          <w:vertAlign w:val="superscript"/>
        </w:rPr>
      </w:pPr>
      <w:bookmarkStart w:id="1" w:name="_GoBack"/>
      <w:bookmarkEnd w:id="0"/>
      <w:bookmarkEnd w:id="1"/>
    </w:p>
    <w:sectPr w:rsidR="00ED20C7" w:rsidRPr="00BB4056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609F" w:rsidRDefault="00B0609F">
      <w:r>
        <w:separator/>
      </w:r>
    </w:p>
  </w:endnote>
  <w:endnote w:type="continuationSeparator" w:id="0">
    <w:p w:rsidR="00B0609F" w:rsidRDefault="00B06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DD033F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DD033F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D033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609F" w:rsidRDefault="00B0609F">
      <w:r>
        <w:separator/>
      </w:r>
    </w:p>
  </w:footnote>
  <w:footnote w:type="continuationSeparator" w:id="0">
    <w:p w:rsidR="00B0609F" w:rsidRDefault="00B0609F">
      <w:r>
        <w:continuationSeparator/>
      </w:r>
    </w:p>
  </w:footnote>
  <w:footnote w:id="1">
    <w:p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785" w:rsidRDefault="002827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0C7" w:rsidRPr="00C07957" w:rsidRDefault="00ED20C7" w:rsidP="00C079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609F"/>
    <w:rsid w:val="00085A19"/>
    <w:rsid w:val="000C3052"/>
    <w:rsid w:val="001D49D0"/>
    <w:rsid w:val="002650B7"/>
    <w:rsid w:val="00282785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5C5B73"/>
    <w:rsid w:val="006105E0"/>
    <w:rsid w:val="00653713"/>
    <w:rsid w:val="00664625"/>
    <w:rsid w:val="007066B5"/>
    <w:rsid w:val="00792635"/>
    <w:rsid w:val="00813709"/>
    <w:rsid w:val="008605A5"/>
    <w:rsid w:val="0087138C"/>
    <w:rsid w:val="008F50C0"/>
    <w:rsid w:val="0094416C"/>
    <w:rsid w:val="00A43C8C"/>
    <w:rsid w:val="00A55523"/>
    <w:rsid w:val="00A85506"/>
    <w:rsid w:val="00AB03CC"/>
    <w:rsid w:val="00B055F8"/>
    <w:rsid w:val="00B05B24"/>
    <w:rsid w:val="00B0609F"/>
    <w:rsid w:val="00B37176"/>
    <w:rsid w:val="00BB4056"/>
    <w:rsid w:val="00BC247D"/>
    <w:rsid w:val="00C07957"/>
    <w:rsid w:val="00C2302C"/>
    <w:rsid w:val="00C359FD"/>
    <w:rsid w:val="00D12C83"/>
    <w:rsid w:val="00D25B2A"/>
    <w:rsid w:val="00DA01DA"/>
    <w:rsid w:val="00DB79D2"/>
    <w:rsid w:val="00DD033F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F744B3B-6381-4492-89D3-7D3F3B337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D03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D03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D5676-D19F-4A5C-9050-A226B03D6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104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2025-08-13T07:57:00Z</cp:lastPrinted>
  <dcterms:created xsi:type="dcterms:W3CDTF">2025-08-13T07:57:00Z</dcterms:created>
  <dcterms:modified xsi:type="dcterms:W3CDTF">2025-08-13T07:57:00Z</dcterms:modified>
</cp:coreProperties>
</file>