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C3058B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5D05" w:rsidRPr="00255D0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C3058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C3058B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C3058B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C3058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</w:t>
      </w:r>
      <w:bookmarkStart w:id="1" w:name="_GoBack"/>
      <w:bookmarkEnd w:id="1"/>
      <w:r w:rsidRPr="0012157F">
        <w:rPr>
          <w:rFonts w:ascii="Arial" w:hAnsi="Arial" w:cs="Arial"/>
          <w:sz w:val="24"/>
          <w:szCs w:val="24"/>
        </w:rPr>
        <w:t>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C305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55D05" w:rsidP="00C305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5D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Przeglądy, konserwacja systemów zestawu pomp wodnych hydroforowych w budynkach Politechniki Częstochowskiej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5D05" w:rsidRPr="00A2540E" w:rsidTr="005666B3">
        <w:tc>
          <w:tcPr>
            <w:tcW w:w="2269" w:type="dxa"/>
            <w:shd w:val="clear" w:color="auto" w:fill="auto"/>
          </w:tcPr>
          <w:p w:rsidR="00255D05" w:rsidRPr="00A2540E" w:rsidRDefault="00255D05" w:rsidP="00C305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5D05" w:rsidRPr="00A2540E" w:rsidRDefault="00255D05" w:rsidP="00C305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5D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RZ-DZP.261.20.2025.MT</w:t>
            </w:r>
          </w:p>
        </w:tc>
      </w:tr>
    </w:tbl>
    <w:p w:rsidR="00A137C9" w:rsidRPr="006C4CCD" w:rsidRDefault="00A137C9" w:rsidP="00C3058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C305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5D05" w:rsidRPr="00255D0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C3058B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C3058B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5D05" w:rsidRPr="00255D05">
        <w:rPr>
          <w:rFonts w:ascii="Arial" w:hAnsi="Arial" w:cs="Arial"/>
          <w:sz w:val="24"/>
          <w:szCs w:val="24"/>
        </w:rPr>
        <w:t>(</w:t>
      </w:r>
      <w:proofErr w:type="spellStart"/>
      <w:r w:rsidR="00255D05" w:rsidRPr="00255D05">
        <w:rPr>
          <w:rFonts w:ascii="Arial" w:hAnsi="Arial" w:cs="Arial"/>
          <w:sz w:val="24"/>
          <w:szCs w:val="24"/>
        </w:rPr>
        <w:t>t.j</w:t>
      </w:r>
      <w:proofErr w:type="spellEnd"/>
      <w:r w:rsidR="00255D05" w:rsidRPr="00255D05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617"/>
        <w:gridCol w:w="1935"/>
        <w:gridCol w:w="1621"/>
        <w:gridCol w:w="4899"/>
        <w:gridCol w:w="142"/>
      </w:tblGrid>
      <w:tr w:rsidR="00B641BE" w:rsidRPr="0087706D" w:rsidTr="00C37529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C37529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C37529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C305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  <w:tr w:rsidR="00A137C9" w:rsidRPr="008B745A" w:rsidTr="00C375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660" w:type="dxa"/>
            <w:gridSpan w:val="3"/>
            <w:shd w:val="clear" w:color="auto" w:fill="auto"/>
          </w:tcPr>
          <w:p w:rsidR="00C37529" w:rsidRDefault="00C37529" w:rsidP="00C3058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:rsidR="00A137C9" w:rsidRPr="00C37529" w:rsidRDefault="00A137C9" w:rsidP="00C3058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752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C37529" w:rsidRDefault="00A137C9" w:rsidP="00C3058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752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gridSpan w:val="3"/>
            <w:shd w:val="clear" w:color="auto" w:fill="auto"/>
          </w:tcPr>
          <w:p w:rsidR="00C37529" w:rsidRDefault="00C37529" w:rsidP="00C3058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:rsidR="00A137C9" w:rsidRPr="00C37529" w:rsidRDefault="00C37529" w:rsidP="00C3058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752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(kwalifikowany podpis elektroniczny lub podpis zaufany lub podpis osobisty osoby uprawnionej do reprezentowania wykonawców wspólnie ubiegających się o udzielenie zamówienia)</w:t>
            </w:r>
          </w:p>
        </w:tc>
      </w:tr>
    </w:tbl>
    <w:p w:rsidR="00A137C9" w:rsidRDefault="00A137C9" w:rsidP="00C305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C375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4EA" w:rsidRDefault="00DF64EA" w:rsidP="00025386">
      <w:pPr>
        <w:spacing w:after="0" w:line="240" w:lineRule="auto"/>
      </w:pPr>
      <w:r>
        <w:separator/>
      </w:r>
    </w:p>
  </w:endnote>
  <w:endnote w:type="continuationSeparator" w:id="0">
    <w:p w:rsidR="00DF64EA" w:rsidRDefault="00DF64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D05" w:rsidRDefault="00255D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3058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5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5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D05" w:rsidRDefault="00255D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4EA" w:rsidRDefault="00DF64EA" w:rsidP="00025386">
      <w:pPr>
        <w:spacing w:after="0" w:line="240" w:lineRule="auto"/>
      </w:pPr>
      <w:r>
        <w:separator/>
      </w:r>
    </w:p>
  </w:footnote>
  <w:footnote w:type="continuationSeparator" w:id="0">
    <w:p w:rsidR="00DF64EA" w:rsidRDefault="00DF64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D05" w:rsidRDefault="00255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D05" w:rsidRDefault="00255D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D05" w:rsidRDefault="00255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4EA"/>
    <w:rsid w:val="00025386"/>
    <w:rsid w:val="000423B9"/>
    <w:rsid w:val="00053927"/>
    <w:rsid w:val="00084786"/>
    <w:rsid w:val="0016158F"/>
    <w:rsid w:val="001C2314"/>
    <w:rsid w:val="00213980"/>
    <w:rsid w:val="0024648D"/>
    <w:rsid w:val="00255D0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3058B"/>
    <w:rsid w:val="00C37529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DF64EA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66A7267-BA50-4838-BE90-F9D0EB60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2025-08-13T07:55:00Z</cp:lastPrinted>
  <dcterms:created xsi:type="dcterms:W3CDTF">2025-08-13T07:55:00Z</dcterms:created>
  <dcterms:modified xsi:type="dcterms:W3CDTF">2025-08-13T07:55:00Z</dcterms:modified>
</cp:coreProperties>
</file>