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F571C6" w:rsidRPr="00F571C6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F571C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71C6">
        <w:rPr>
          <w:rFonts w:ascii="Arial" w:hAnsi="Arial" w:cs="Arial"/>
        </w:rPr>
        <w:t>Politechnika Częstochowska</w:t>
      </w:r>
    </w:p>
    <w:p w:rsidR="006676AE" w:rsidRPr="0012157F" w:rsidRDefault="00F571C6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F571C6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F571C6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F571C6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F571C6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F571C6">
        <w:rPr>
          <w:rFonts w:ascii="Arial" w:hAnsi="Arial" w:cs="Arial"/>
        </w:rPr>
        <w:t>Częstochowa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571C6" w:rsidRPr="0012157F" w:rsidTr="002371EE">
        <w:tc>
          <w:tcPr>
            <w:tcW w:w="9104" w:type="dxa"/>
            <w:shd w:val="clear" w:color="auto" w:fill="D9D9D9"/>
          </w:tcPr>
          <w:p w:rsidR="00F571C6" w:rsidRPr="0012157F" w:rsidRDefault="00F571C6" w:rsidP="002371EE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F571C6" w:rsidRPr="0012157F" w:rsidRDefault="00F571C6" w:rsidP="002371EE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F571C6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:rsidR="00F571C6" w:rsidRPr="00612283" w:rsidRDefault="00F571C6" w:rsidP="002371EE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F571C6" w:rsidRPr="0012157F" w:rsidRDefault="00F571C6" w:rsidP="00366C2E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  <w:shd w:val="clear" w:color="auto" w:fill="auto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540E" w:rsidRDefault="00F571C6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71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Dostawa drukarki 3D do betonu dla Wydziału Budownictwa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571C6" w:rsidRPr="00A2540E" w:rsidTr="002371EE">
        <w:tc>
          <w:tcPr>
            <w:tcW w:w="2269" w:type="dxa"/>
            <w:shd w:val="clear" w:color="auto" w:fill="auto"/>
          </w:tcPr>
          <w:p w:rsidR="00F571C6" w:rsidRPr="00A2540E" w:rsidRDefault="00F571C6" w:rsidP="002371E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571C6" w:rsidRPr="00A2540E" w:rsidRDefault="00F571C6" w:rsidP="002371E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571C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RZ-DZP.261.23.2025.JP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F571C6" w:rsidRPr="00F571C6">
        <w:rPr>
          <w:rFonts w:ascii="Arial" w:hAnsi="Arial" w:cs="Arial"/>
          <w:b/>
          <w:sz w:val="24"/>
          <w:szCs w:val="24"/>
        </w:rPr>
        <w:t>Politechnika Częstochowska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2426FF" w:rsidRPr="00A44833" w:rsidRDefault="002426FF" w:rsidP="002578E4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lastRenderedPageBreak/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>
        <w:rPr>
          <w:rFonts w:ascii="Arial" w:hAnsi="Arial" w:cs="Arial"/>
          <w:sz w:val="24"/>
          <w:szCs w:val="24"/>
        </w:rPr>
        <w:t xml:space="preserve">t.j.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366C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3445" w:rsidRDefault="004F3445" w:rsidP="0038231F">
      <w:pPr>
        <w:spacing w:after="0" w:line="240" w:lineRule="auto"/>
      </w:pPr>
      <w:r>
        <w:separator/>
      </w:r>
    </w:p>
  </w:endnote>
  <w:endnote w:type="continuationSeparator" w:id="0">
    <w:p w:rsidR="004F3445" w:rsidRDefault="004F34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1C6" w:rsidRDefault="00F571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66C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66C2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1C6" w:rsidRDefault="00F571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3445" w:rsidRDefault="004F3445" w:rsidP="0038231F">
      <w:pPr>
        <w:spacing w:after="0" w:line="240" w:lineRule="auto"/>
      </w:pPr>
      <w:r>
        <w:separator/>
      </w:r>
    </w:p>
  </w:footnote>
  <w:footnote w:type="continuationSeparator" w:id="0">
    <w:p w:rsidR="004F3445" w:rsidRDefault="004F3445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1C6" w:rsidRDefault="00F571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71C6" w:rsidRDefault="00F571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C2E" w:rsidRDefault="00366C2E" w:rsidP="00366C2E">
    <w:pPr>
      <w:pStyle w:val="Nagwek"/>
    </w:pPr>
    <w:r>
      <w:rPr>
        <w:noProof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NOq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" strokecolor="#00b6ed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65.75pt;height:48pt">
          <v:imagedata r:id="rId1" o:title="PCz_logo_pol_poziom_kolor" croptop="10602f" cropbottom="12814f" cropleft="4116f" cropright="4262f"/>
        </v:shape>
      </w:pict>
    </w:r>
  </w:p>
  <w:p w:rsidR="00F571C6" w:rsidRDefault="00F571C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  <o:rules v:ext="edit">
        <o:r id="V:Rule1" type="connector" idref="#Łącznik prosty ze strzałką 2"/>
      </o:rules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3445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66C2E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3445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571C6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084D8D9"/>
  <w15:docId w15:val="{8B18E95C-FF64-4252-B77F-5397F6F97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74F8D-E3E1-45E7-8C3C-213C97AF0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472</Words>
  <Characters>2834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2016-07-26T10:32:00Z</cp:lastPrinted>
  <dcterms:created xsi:type="dcterms:W3CDTF">2025-08-12T07:37:00Z</dcterms:created>
  <dcterms:modified xsi:type="dcterms:W3CDTF">2025-08-12T07:37:00Z</dcterms:modified>
</cp:coreProperties>
</file>