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017A8" w:rsidRPr="001017A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017A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7A8">
        <w:rPr>
          <w:rFonts w:ascii="Arial" w:hAnsi="Arial" w:cs="Arial"/>
        </w:rPr>
        <w:t>Politechnika Częstochowska</w:t>
      </w:r>
    </w:p>
    <w:p w:rsidR="006676AE" w:rsidRPr="0012157F" w:rsidRDefault="001017A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7A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017A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017A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17A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017A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17A8" w:rsidRPr="0012157F" w:rsidTr="00462032">
        <w:tc>
          <w:tcPr>
            <w:tcW w:w="9104" w:type="dxa"/>
            <w:shd w:val="clear" w:color="auto" w:fill="D9D9D9"/>
          </w:tcPr>
          <w:p w:rsidR="001017A8" w:rsidRPr="0012157F" w:rsidRDefault="001017A8" w:rsidP="0046203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17A8" w:rsidRPr="0012157F" w:rsidRDefault="001017A8" w:rsidP="004620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017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7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7A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017A8" w:rsidRPr="0012157F" w:rsidRDefault="001017A8" w:rsidP="00BF388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017A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1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stanowiska do badań turbin </w:t>
            </w:r>
            <w:proofErr w:type="spellStart"/>
            <w:r w:rsidRPr="00101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wodnychw</w:t>
            </w:r>
            <w:proofErr w:type="spellEnd"/>
            <w:r w:rsidRPr="00101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ramach Projektu ,,Rozwój kompe</w:t>
            </w:r>
            <w:bookmarkStart w:id="0" w:name="_GoBack"/>
            <w:bookmarkEnd w:id="0"/>
            <w:r w:rsidRPr="00101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tencji kluczem dla rozwoju gospodarki FERS.01.05-IP.08-0053/23"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17A8" w:rsidRPr="00A2540E" w:rsidTr="00462032">
        <w:tc>
          <w:tcPr>
            <w:tcW w:w="2269" w:type="dxa"/>
            <w:shd w:val="clear" w:color="auto" w:fill="auto"/>
          </w:tcPr>
          <w:p w:rsidR="001017A8" w:rsidRPr="00A2540E" w:rsidRDefault="001017A8" w:rsidP="004620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17A8" w:rsidRPr="00A2540E" w:rsidRDefault="001017A8" w:rsidP="004620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1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RZ-DZP.262.11.2025.JP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7A8" w:rsidRPr="001017A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6C6" w:rsidRDefault="00CC56C6" w:rsidP="0038231F">
      <w:pPr>
        <w:spacing w:after="0" w:line="240" w:lineRule="auto"/>
      </w:pPr>
      <w:r>
        <w:separator/>
      </w:r>
    </w:p>
  </w:endnote>
  <w:endnote w:type="continuationSeparator" w:id="0">
    <w:p w:rsidR="00CC56C6" w:rsidRDefault="00CC56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AFF" w:usb1="5800217F" w:usb2="14A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A8" w:rsidRDefault="001017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884" w:rsidRDefault="00BF3884" w:rsidP="00BF388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_x0000_s2050" style="position:absolute;z-index:25166131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BF3884" w:rsidRDefault="00BF3884" w:rsidP="00BF3884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BF3884" w:rsidRDefault="00BF3884" w:rsidP="00BF3884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BF3884" w:rsidRDefault="00BF3884" w:rsidP="00BF3884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38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388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A8" w:rsidRDefault="001017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6C6" w:rsidRDefault="00CC56C6" w:rsidP="0038231F">
      <w:pPr>
        <w:spacing w:after="0" w:line="240" w:lineRule="auto"/>
      </w:pPr>
      <w:r>
        <w:separator/>
      </w:r>
    </w:p>
  </w:footnote>
  <w:footnote w:type="continuationSeparator" w:id="0">
    <w:p w:rsidR="00CC56C6" w:rsidRDefault="00CC56C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A8" w:rsidRDefault="00101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884" w:rsidRPr="00681CD5" w:rsidRDefault="00BF3884" w:rsidP="00BF3884">
    <w:pPr>
      <w:spacing w:line="276" w:lineRule="auto"/>
      <w:rPr>
        <w:rFonts w:ascii="Roboto" w:hAnsi="Roboto"/>
        <w:b/>
        <w:bCs/>
        <w:szCs w:val="18"/>
      </w:rPr>
    </w:pPr>
    <w:r>
      <w:rPr>
        <w:rFonts w:ascii="Times New Roman" w:hAnsi="Times New Roman"/>
        <w:noProof/>
        <w:szCs w:val="24"/>
      </w:rPr>
      <w:pict>
        <v:line id="Łącznik prosty 1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U&#10;k7r73AEAAI8DAAAOAAAAAAAAAAAAAAAAAC4CAABkcnMvZTJvRG9jLnhtbFBLAQItABQABgAIAAAA&#10;IQCkknxP3AAAAAgBAAAPAAAAAAAAAAAAAAAAADY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9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A8" w:rsidRDefault="001017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6C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17A8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3884"/>
    <w:rsid w:val="00C014B5"/>
    <w:rsid w:val="00C113BF"/>
    <w:rsid w:val="00C4103F"/>
    <w:rsid w:val="00C57DEB"/>
    <w:rsid w:val="00C62F57"/>
    <w:rsid w:val="00C737A7"/>
    <w:rsid w:val="00C81012"/>
    <w:rsid w:val="00C909B9"/>
    <w:rsid w:val="00CC56C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7C5E08"/>
  <w15:docId w15:val="{C1E9EF80-A880-4DCB-9394-D79E962C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F3884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8E279-43F8-43C5-8A84-5983B227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2025-08-08T10:51:00Z</dcterms:created>
  <dcterms:modified xsi:type="dcterms:W3CDTF">2025-08-08T10:51:00Z</dcterms:modified>
</cp:coreProperties>
</file>